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070" w:rsidRPr="00841070" w:rsidRDefault="00841070" w:rsidP="00841070">
      <w:pPr>
        <w:jc w:val="both"/>
        <w:rPr>
          <w:rFonts w:ascii="Bookman Old Style" w:hAnsi="Bookman Old Style"/>
          <w:sz w:val="20"/>
        </w:rPr>
      </w:pPr>
      <w:r w:rsidRPr="00841070">
        <w:rPr>
          <w:rFonts w:ascii="Bookman Old Style" w:hAnsi="Bookman Old Style"/>
          <w:b/>
          <w:sz w:val="20"/>
        </w:rPr>
        <w:t>Datos del solicitante</w:t>
      </w:r>
      <w:r w:rsidRPr="00841070">
        <w:rPr>
          <w:rFonts w:ascii="Bookman Old Style" w:hAnsi="Bookman Old Style"/>
          <w:sz w:val="20"/>
        </w:rPr>
        <w:t>:</w:t>
      </w:r>
    </w:p>
    <w:p w:rsidR="00841070" w:rsidRPr="00841070" w:rsidRDefault="00841070" w:rsidP="00841070">
      <w:pPr>
        <w:jc w:val="both"/>
        <w:rPr>
          <w:rFonts w:ascii="Bookman Old Style" w:hAnsi="Bookman Old Style"/>
          <w:sz w:val="20"/>
        </w:rPr>
      </w:pPr>
    </w:p>
    <w:p w:rsidR="00841070" w:rsidRPr="00841070" w:rsidRDefault="002E1B27" w:rsidP="00841070">
      <w:pPr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>Nombre y Apellidos</w:t>
      </w:r>
      <w:r w:rsidR="00841070" w:rsidRPr="00841070">
        <w:rPr>
          <w:rFonts w:ascii="Bookman Old Style" w:hAnsi="Bookman Old Style"/>
          <w:sz w:val="20"/>
        </w:rPr>
        <w:t xml:space="preserve"> ____________________________________________</w:t>
      </w:r>
      <w:r w:rsidR="00841070">
        <w:rPr>
          <w:rFonts w:ascii="Bookman Old Style" w:hAnsi="Bookman Old Style"/>
          <w:sz w:val="20"/>
        </w:rPr>
        <w:t xml:space="preserve"> N.I.F. ______________</w:t>
      </w:r>
    </w:p>
    <w:p w:rsidR="00841070" w:rsidRDefault="00841070" w:rsidP="00841070">
      <w:pPr>
        <w:ind w:firstLine="709"/>
        <w:jc w:val="both"/>
        <w:rPr>
          <w:rFonts w:ascii="Bookman Old Style" w:hAnsi="Bookman Old Style"/>
          <w:sz w:val="20"/>
        </w:rPr>
      </w:pPr>
    </w:p>
    <w:p w:rsidR="00A42EE4" w:rsidRDefault="00A42EE4" w:rsidP="00841070">
      <w:pPr>
        <w:ind w:firstLine="709"/>
        <w:jc w:val="both"/>
        <w:rPr>
          <w:rFonts w:ascii="Bookman Old Style" w:hAnsi="Bookman Old Style"/>
          <w:sz w:val="20"/>
        </w:rPr>
      </w:pPr>
    </w:p>
    <w:p w:rsidR="00841070" w:rsidRDefault="00841070" w:rsidP="00841070">
      <w:pPr>
        <w:jc w:val="both"/>
        <w:rPr>
          <w:rFonts w:ascii="Bookman Old Style" w:hAnsi="Bookman Old Style"/>
          <w:sz w:val="20"/>
        </w:rPr>
      </w:pPr>
      <w:r w:rsidRPr="00841070">
        <w:rPr>
          <w:rFonts w:ascii="Bookman Old Style" w:hAnsi="Bookman Old Style"/>
          <w:b/>
          <w:sz w:val="20"/>
        </w:rPr>
        <w:t>Datos a efectos de recepción de notificaciones y/o comunicaciones</w:t>
      </w:r>
      <w:r>
        <w:rPr>
          <w:rFonts w:ascii="Bookman Old Style" w:hAnsi="Bookman Old Style"/>
          <w:sz w:val="20"/>
        </w:rPr>
        <w:t>:</w:t>
      </w:r>
    </w:p>
    <w:p w:rsidR="00841070" w:rsidRPr="00841070" w:rsidRDefault="00841070" w:rsidP="00841070">
      <w:pPr>
        <w:jc w:val="both"/>
        <w:rPr>
          <w:rFonts w:ascii="Bookman Old Style" w:hAnsi="Bookman Old Style"/>
          <w:sz w:val="20"/>
        </w:rPr>
      </w:pPr>
    </w:p>
    <w:p w:rsidR="00841070" w:rsidRDefault="00841070" w:rsidP="00841070">
      <w:pPr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Nombre y Apellidos </w:t>
      </w:r>
      <w:r w:rsidR="00CD6CCA" w:rsidRPr="00841070">
        <w:rPr>
          <w:rFonts w:ascii="Bookman Old Style" w:hAnsi="Bookman Old Style"/>
          <w:sz w:val="20"/>
        </w:rPr>
        <w:t>______________________</w:t>
      </w:r>
      <w:r w:rsidR="002E1B27">
        <w:rPr>
          <w:rFonts w:ascii="Bookman Old Style" w:hAnsi="Bookman Old Style"/>
          <w:sz w:val="20"/>
        </w:rPr>
        <w:t>_____________________</w:t>
      </w:r>
      <w:r w:rsidR="00FF78AC">
        <w:rPr>
          <w:rFonts w:ascii="Bookman Old Style" w:hAnsi="Bookman Old Style"/>
          <w:sz w:val="20"/>
        </w:rPr>
        <w:t>__</w:t>
      </w:r>
      <w:r w:rsidR="002E1B27">
        <w:rPr>
          <w:rFonts w:ascii="Bookman Old Style" w:hAnsi="Bookman Old Style"/>
          <w:sz w:val="20"/>
        </w:rPr>
        <w:t xml:space="preserve"> N.I.F._____</w:t>
      </w:r>
      <w:r w:rsidR="00FF78AC">
        <w:rPr>
          <w:rFonts w:ascii="Bookman Old Style" w:hAnsi="Bookman Old Style"/>
          <w:sz w:val="20"/>
        </w:rPr>
        <w:t>_________</w:t>
      </w:r>
      <w:r>
        <w:rPr>
          <w:rFonts w:ascii="Bookman Old Style" w:hAnsi="Bookman Old Style"/>
          <w:sz w:val="20"/>
        </w:rPr>
        <w:t xml:space="preserve"> Domicilio </w:t>
      </w:r>
      <w:r w:rsidR="00CD6CCA" w:rsidRPr="00841070">
        <w:rPr>
          <w:rFonts w:ascii="Bookman Old Style" w:hAnsi="Bookman Old Style"/>
          <w:sz w:val="20"/>
        </w:rPr>
        <w:t>_</w:t>
      </w:r>
      <w:r>
        <w:rPr>
          <w:rFonts w:ascii="Bookman Old Style" w:hAnsi="Bookman Old Style"/>
          <w:sz w:val="20"/>
        </w:rPr>
        <w:softHyphen/>
      </w:r>
      <w:r>
        <w:rPr>
          <w:rFonts w:ascii="Bookman Old Style" w:hAnsi="Bookman Old Style"/>
          <w:sz w:val="20"/>
        </w:rPr>
        <w:softHyphen/>
      </w:r>
      <w:r>
        <w:rPr>
          <w:rFonts w:ascii="Bookman Old Style" w:hAnsi="Bookman Old Style"/>
          <w:sz w:val="20"/>
        </w:rPr>
        <w:softHyphen/>
      </w:r>
      <w:r>
        <w:rPr>
          <w:rFonts w:ascii="Bookman Old Style" w:hAnsi="Bookman Old Style"/>
          <w:sz w:val="20"/>
        </w:rPr>
        <w:softHyphen/>
      </w:r>
      <w:r w:rsidR="00CD6CCA" w:rsidRPr="00841070">
        <w:rPr>
          <w:rFonts w:ascii="Bookman Old Style" w:hAnsi="Bookman Old Style"/>
          <w:sz w:val="20"/>
        </w:rPr>
        <w:t>___</w:t>
      </w:r>
      <w:r>
        <w:rPr>
          <w:rFonts w:ascii="Bookman Old Style" w:hAnsi="Bookman Old Style"/>
          <w:sz w:val="20"/>
        </w:rPr>
        <w:t>_______________________________________________________________________</w:t>
      </w:r>
    </w:p>
    <w:p w:rsidR="00841070" w:rsidRDefault="00841070" w:rsidP="00841070">
      <w:pPr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>Número ________ Bloque ______ Escalera ________ Piso _______  Puerta ________________</w:t>
      </w:r>
    </w:p>
    <w:p w:rsidR="00841070" w:rsidRDefault="00841070" w:rsidP="00841070">
      <w:pPr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>C.P. __________________ Localidad __________________ Provincia _______________________</w:t>
      </w:r>
    </w:p>
    <w:p w:rsidR="00A64D40" w:rsidRDefault="00A64D40" w:rsidP="00841070">
      <w:pPr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>Teléfono _________________ Móvil _______________________ Fax ________________________</w:t>
      </w:r>
    </w:p>
    <w:p w:rsidR="00A64D40" w:rsidRDefault="00A64D40" w:rsidP="00841070">
      <w:pPr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Correo Electrónico ________________________________________ </w:t>
      </w:r>
    </w:p>
    <w:p w:rsidR="00841070" w:rsidRDefault="00CD6CCA" w:rsidP="00841070">
      <w:pPr>
        <w:jc w:val="both"/>
        <w:rPr>
          <w:rFonts w:ascii="Bookman Old Style" w:hAnsi="Bookman Old Style"/>
          <w:sz w:val="20"/>
        </w:rPr>
      </w:pPr>
      <w:r w:rsidRPr="00841070">
        <w:rPr>
          <w:rFonts w:ascii="Bookman Old Style" w:hAnsi="Bookman Old Style"/>
          <w:sz w:val="20"/>
        </w:rPr>
        <w:t xml:space="preserve"> </w:t>
      </w:r>
    </w:p>
    <w:p w:rsidR="00FE686B" w:rsidRDefault="00FE686B" w:rsidP="00841070">
      <w:pPr>
        <w:jc w:val="both"/>
        <w:rPr>
          <w:rFonts w:ascii="Bookman Old Style" w:hAnsi="Bookman Old Style"/>
          <w:sz w:val="20"/>
        </w:rPr>
      </w:pPr>
    </w:p>
    <w:p w:rsidR="00CD6CCA" w:rsidRPr="00841070" w:rsidRDefault="00A64D40" w:rsidP="00841070">
      <w:pPr>
        <w:jc w:val="both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Como mejor proceda en derecho, comparece y </w:t>
      </w:r>
      <w:r w:rsidR="00CD6CCA" w:rsidRPr="00841070">
        <w:rPr>
          <w:rFonts w:ascii="Bookman Old Style" w:hAnsi="Bookman Old Style"/>
          <w:sz w:val="20"/>
        </w:rPr>
        <w:t xml:space="preserve">manifiesta su intención de ocupar el cargo de </w:t>
      </w:r>
      <w:r w:rsidR="00CD6CCA" w:rsidRPr="00C04A82">
        <w:rPr>
          <w:rFonts w:ascii="Bookman Old Style" w:hAnsi="Bookman Old Style"/>
          <w:b/>
          <w:sz w:val="20"/>
        </w:rPr>
        <w:t xml:space="preserve">JUEZ DE PAZ </w:t>
      </w:r>
      <w:r w:rsidRPr="00C04A82">
        <w:rPr>
          <w:rFonts w:ascii="Bookman Old Style" w:hAnsi="Bookman Old Style"/>
          <w:b/>
          <w:sz w:val="20"/>
        </w:rPr>
        <w:t>TITULAR</w:t>
      </w:r>
      <w:r w:rsidR="00CD6CCA" w:rsidRPr="00841070">
        <w:rPr>
          <w:rFonts w:ascii="Bookman Old Style" w:hAnsi="Bookman Old Style"/>
          <w:sz w:val="20"/>
        </w:rPr>
        <w:t xml:space="preserve"> del Municipio de Pájara, de conformidad con el </w:t>
      </w:r>
      <w:r w:rsidR="00CD6CCA" w:rsidRPr="00C04A82">
        <w:rPr>
          <w:rFonts w:ascii="Bookman Old Style" w:hAnsi="Bookman Old Style"/>
          <w:b/>
          <w:sz w:val="20"/>
        </w:rPr>
        <w:t>ANUNCIO</w:t>
      </w:r>
      <w:r w:rsidR="00CD6CCA" w:rsidRPr="00841070">
        <w:rPr>
          <w:rFonts w:ascii="Bookman Old Style" w:hAnsi="Bookman Old Style"/>
          <w:sz w:val="20"/>
        </w:rPr>
        <w:t xml:space="preserve"> publicado en el Boletín Oficial de l</w:t>
      </w:r>
      <w:r>
        <w:rPr>
          <w:rFonts w:ascii="Bookman Old Style" w:hAnsi="Bookman Old Style"/>
          <w:sz w:val="20"/>
        </w:rPr>
        <w:t xml:space="preserve">a Provincia de Las Palmas nº </w:t>
      </w:r>
      <w:r w:rsidR="00087BEE">
        <w:rPr>
          <w:rFonts w:ascii="Bookman Old Style" w:hAnsi="Bookman Old Style"/>
          <w:sz w:val="20"/>
        </w:rPr>
        <w:t>24,</w:t>
      </w:r>
      <w:r>
        <w:rPr>
          <w:rFonts w:ascii="Bookman Old Style" w:hAnsi="Bookman Old Style"/>
          <w:sz w:val="20"/>
        </w:rPr>
        <w:t xml:space="preserve"> con fecha </w:t>
      </w:r>
      <w:r w:rsidR="00087BEE">
        <w:rPr>
          <w:rFonts w:ascii="Bookman Old Style" w:hAnsi="Bookman Old Style"/>
          <w:sz w:val="20"/>
        </w:rPr>
        <w:t>25</w:t>
      </w:r>
      <w:r w:rsidR="00CD6CCA" w:rsidRPr="00841070">
        <w:rPr>
          <w:rFonts w:ascii="Bookman Old Style" w:hAnsi="Bookman Old Style"/>
          <w:sz w:val="20"/>
        </w:rPr>
        <w:t xml:space="preserve"> de </w:t>
      </w:r>
      <w:r w:rsidR="00087BEE">
        <w:rPr>
          <w:rFonts w:ascii="Bookman Old Style" w:hAnsi="Bookman Old Style"/>
          <w:sz w:val="20"/>
        </w:rPr>
        <w:t>febrero</w:t>
      </w:r>
      <w:r>
        <w:rPr>
          <w:rFonts w:ascii="Bookman Old Style" w:hAnsi="Bookman Old Style"/>
          <w:sz w:val="20"/>
        </w:rPr>
        <w:t xml:space="preserve"> de 20</w:t>
      </w:r>
      <w:r w:rsidR="00087BEE">
        <w:rPr>
          <w:rFonts w:ascii="Bookman Old Style" w:hAnsi="Bookman Old Style"/>
          <w:sz w:val="20"/>
        </w:rPr>
        <w:t>26</w:t>
      </w:r>
      <w:r w:rsidR="00CD6CCA" w:rsidRPr="00841070">
        <w:rPr>
          <w:rFonts w:ascii="Bookman Old Style" w:hAnsi="Bookman Old Style"/>
          <w:sz w:val="20"/>
        </w:rPr>
        <w:t>.</w:t>
      </w:r>
    </w:p>
    <w:p w:rsidR="00CD6CCA" w:rsidRDefault="00CD6CCA" w:rsidP="00841070">
      <w:pPr>
        <w:ind w:firstLine="709"/>
        <w:jc w:val="both"/>
        <w:rPr>
          <w:rFonts w:ascii="Bookman Old Style" w:hAnsi="Bookman Old Style"/>
          <w:sz w:val="20"/>
        </w:rPr>
      </w:pPr>
    </w:p>
    <w:p w:rsidR="00FE686B" w:rsidRPr="00841070" w:rsidRDefault="00FE686B" w:rsidP="00841070">
      <w:pPr>
        <w:ind w:firstLine="709"/>
        <w:jc w:val="both"/>
        <w:rPr>
          <w:rFonts w:ascii="Bookman Old Style" w:hAnsi="Bookman Old Style"/>
          <w:sz w:val="20"/>
        </w:rPr>
      </w:pPr>
    </w:p>
    <w:p w:rsidR="00CD6CCA" w:rsidRDefault="00CD6CCA" w:rsidP="00841070">
      <w:pPr>
        <w:ind w:firstLine="709"/>
        <w:jc w:val="both"/>
        <w:rPr>
          <w:rFonts w:ascii="Bookman Old Style" w:hAnsi="Bookman Old Style"/>
          <w:sz w:val="20"/>
        </w:rPr>
      </w:pPr>
      <w:r w:rsidRPr="00841070">
        <w:rPr>
          <w:rFonts w:ascii="Bookman Old Style" w:hAnsi="Bookman Old Style"/>
          <w:sz w:val="20"/>
        </w:rPr>
        <w:t>En cuanto a la acreditación de los requisitos legales exigidos, adjunto a la presente:</w:t>
      </w:r>
    </w:p>
    <w:p w:rsidR="00A64D40" w:rsidRPr="00841070" w:rsidRDefault="00A64D40" w:rsidP="00841070">
      <w:pPr>
        <w:ind w:firstLine="709"/>
        <w:jc w:val="both"/>
        <w:rPr>
          <w:rFonts w:ascii="Bookman Old Style" w:hAnsi="Bookman Old Style"/>
          <w:sz w:val="20"/>
        </w:rPr>
      </w:pPr>
    </w:p>
    <w:p w:rsidR="00CD6CCA" w:rsidRPr="00A64D40" w:rsidRDefault="00CD6CCA" w:rsidP="00A64D40">
      <w:pPr>
        <w:pStyle w:val="Prrafodelista"/>
        <w:numPr>
          <w:ilvl w:val="0"/>
          <w:numId w:val="7"/>
        </w:numPr>
        <w:jc w:val="both"/>
        <w:rPr>
          <w:rFonts w:ascii="Bookman Old Style" w:hAnsi="Bookman Old Style"/>
          <w:sz w:val="20"/>
        </w:rPr>
      </w:pPr>
      <w:r w:rsidRPr="00A64D40">
        <w:rPr>
          <w:rFonts w:ascii="Bookman Old Style" w:hAnsi="Bookman Old Style"/>
          <w:sz w:val="20"/>
        </w:rPr>
        <w:t>Copia del D.N.I.</w:t>
      </w:r>
    </w:p>
    <w:p w:rsidR="00CD6CCA" w:rsidRPr="00A64D40" w:rsidRDefault="00CD6CCA" w:rsidP="00A64D40">
      <w:pPr>
        <w:pStyle w:val="Prrafodelista"/>
        <w:numPr>
          <w:ilvl w:val="0"/>
          <w:numId w:val="7"/>
        </w:numPr>
        <w:jc w:val="both"/>
        <w:rPr>
          <w:rFonts w:ascii="Bookman Old Style" w:hAnsi="Bookman Old Style"/>
          <w:sz w:val="20"/>
        </w:rPr>
      </w:pPr>
      <w:r w:rsidRPr="00A64D40">
        <w:rPr>
          <w:rFonts w:ascii="Bookman Old Style" w:hAnsi="Bookman Old Style"/>
          <w:sz w:val="20"/>
        </w:rPr>
        <w:t>Acreditación de los estudios realizados.</w:t>
      </w:r>
    </w:p>
    <w:p w:rsidR="00CD6CCA" w:rsidRPr="00A64D40" w:rsidRDefault="00CD6CCA" w:rsidP="00A64D40">
      <w:pPr>
        <w:pStyle w:val="Prrafodelista"/>
        <w:numPr>
          <w:ilvl w:val="0"/>
          <w:numId w:val="7"/>
        </w:numPr>
        <w:jc w:val="both"/>
        <w:rPr>
          <w:rFonts w:ascii="Bookman Old Style" w:hAnsi="Bookman Old Style"/>
          <w:sz w:val="20"/>
        </w:rPr>
      </w:pPr>
      <w:r w:rsidRPr="00A64D40">
        <w:rPr>
          <w:rFonts w:ascii="Bookman Old Style" w:hAnsi="Bookman Old Style"/>
          <w:sz w:val="20"/>
        </w:rPr>
        <w:t>____________________________________</w:t>
      </w:r>
    </w:p>
    <w:p w:rsidR="00CD6CCA" w:rsidRDefault="00CD6CCA" w:rsidP="00FE686B">
      <w:pPr>
        <w:jc w:val="both"/>
        <w:rPr>
          <w:rFonts w:ascii="Bookman Old Style" w:hAnsi="Bookman Old Style"/>
          <w:sz w:val="20"/>
        </w:rPr>
      </w:pPr>
    </w:p>
    <w:p w:rsidR="00FE686B" w:rsidRDefault="00FE686B" w:rsidP="00FE686B">
      <w:pPr>
        <w:jc w:val="both"/>
        <w:rPr>
          <w:rFonts w:ascii="Bookman Old Style" w:hAnsi="Bookman Old Style"/>
          <w:sz w:val="20"/>
        </w:rPr>
      </w:pPr>
    </w:p>
    <w:p w:rsidR="00FE686B" w:rsidRDefault="00FE686B" w:rsidP="00FE686B">
      <w:pPr>
        <w:jc w:val="both"/>
        <w:rPr>
          <w:rFonts w:ascii="Bookman Old Style" w:hAnsi="Bookman Old Style"/>
          <w:sz w:val="20"/>
        </w:rPr>
      </w:pPr>
    </w:p>
    <w:p w:rsidR="00FE686B" w:rsidRDefault="00FE686B" w:rsidP="00FE686B">
      <w:pPr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DECLARO RESPONSABLEMENTE</w:t>
      </w:r>
      <w:r>
        <w:rPr>
          <w:rFonts w:ascii="Bookman Old Style" w:hAnsi="Bookman Old Style"/>
        </w:rPr>
        <w:t xml:space="preserve"> que no me encuentro incurso en causa de incapacidad o incompatibilidad prevista para el desempeño de las funciones judiciales. </w:t>
      </w:r>
    </w:p>
    <w:p w:rsidR="00FE686B" w:rsidRDefault="00FE686B" w:rsidP="00FE686B">
      <w:pPr>
        <w:jc w:val="both"/>
        <w:rPr>
          <w:rFonts w:ascii="Bookman Old Style" w:hAnsi="Bookman Old Style"/>
          <w:sz w:val="20"/>
        </w:rPr>
      </w:pPr>
    </w:p>
    <w:p w:rsidR="00FE686B" w:rsidRDefault="00FE686B" w:rsidP="00FE686B">
      <w:pPr>
        <w:jc w:val="both"/>
        <w:rPr>
          <w:rFonts w:ascii="Bookman Old Style" w:hAnsi="Bookman Old Style"/>
          <w:sz w:val="20"/>
        </w:rPr>
      </w:pPr>
    </w:p>
    <w:p w:rsidR="00FE686B" w:rsidRPr="00841070" w:rsidRDefault="00FE686B" w:rsidP="00FE686B">
      <w:pPr>
        <w:jc w:val="both"/>
        <w:rPr>
          <w:rFonts w:ascii="Bookman Old Style" w:hAnsi="Bookman Old Style"/>
          <w:sz w:val="20"/>
        </w:rPr>
      </w:pPr>
    </w:p>
    <w:p w:rsidR="00CD6CCA" w:rsidRPr="00841070" w:rsidRDefault="00CD6CCA" w:rsidP="00841070">
      <w:pPr>
        <w:jc w:val="center"/>
        <w:rPr>
          <w:rFonts w:ascii="Bookman Old Style" w:hAnsi="Bookman Old Style"/>
          <w:sz w:val="20"/>
        </w:rPr>
      </w:pPr>
      <w:r w:rsidRPr="00841070">
        <w:rPr>
          <w:rFonts w:ascii="Bookman Old Style" w:hAnsi="Bookman Old Style"/>
          <w:sz w:val="20"/>
        </w:rPr>
        <w:t>Pájara, a ____</w:t>
      </w:r>
      <w:r w:rsidR="00A64D40">
        <w:rPr>
          <w:rFonts w:ascii="Bookman Old Style" w:hAnsi="Bookman Old Style"/>
          <w:sz w:val="20"/>
        </w:rPr>
        <w:t>_</w:t>
      </w:r>
      <w:r w:rsidR="00087BEE">
        <w:rPr>
          <w:rFonts w:ascii="Bookman Old Style" w:hAnsi="Bookman Old Style"/>
          <w:sz w:val="20"/>
        </w:rPr>
        <w:t>_  de _______________  del 2026.</w:t>
      </w:r>
    </w:p>
    <w:p w:rsidR="00CD6CCA" w:rsidRPr="00841070" w:rsidRDefault="00CD6CCA" w:rsidP="00841070">
      <w:pPr>
        <w:jc w:val="both"/>
        <w:rPr>
          <w:rFonts w:ascii="Bookman Old Style" w:hAnsi="Bookman Old Style"/>
          <w:sz w:val="20"/>
        </w:rPr>
      </w:pPr>
    </w:p>
    <w:p w:rsidR="00CD6CCA" w:rsidRPr="00841070" w:rsidRDefault="00CD6CCA" w:rsidP="00841070">
      <w:pPr>
        <w:jc w:val="both"/>
        <w:rPr>
          <w:rFonts w:ascii="Bookman Old Style" w:hAnsi="Bookman Old Style"/>
          <w:sz w:val="20"/>
        </w:rPr>
      </w:pPr>
    </w:p>
    <w:p w:rsidR="00CD6CCA" w:rsidRPr="00841070" w:rsidRDefault="00CD6CCA" w:rsidP="00841070">
      <w:pPr>
        <w:jc w:val="center"/>
        <w:rPr>
          <w:rFonts w:ascii="Bookman Old Style" w:hAnsi="Bookman Old Style"/>
          <w:sz w:val="20"/>
          <w:lang w:val="es-ES_tradnl"/>
        </w:rPr>
      </w:pPr>
      <w:r w:rsidRPr="00841070">
        <w:rPr>
          <w:rFonts w:ascii="Bookman Old Style" w:hAnsi="Bookman Old Style"/>
          <w:sz w:val="20"/>
        </w:rPr>
        <w:t>Fdo. _________________________</w:t>
      </w:r>
    </w:p>
    <w:p w:rsidR="00CD6CCA" w:rsidRPr="00841070" w:rsidRDefault="00CD6CCA" w:rsidP="00841070">
      <w:pPr>
        <w:ind w:firstLine="709"/>
        <w:jc w:val="both"/>
        <w:rPr>
          <w:rFonts w:ascii="Bookman Old Style" w:hAnsi="Bookman Old Style"/>
          <w:sz w:val="20"/>
        </w:rPr>
      </w:pPr>
    </w:p>
    <w:p w:rsidR="00CD6CCA" w:rsidRPr="00841070" w:rsidRDefault="00CD6CCA" w:rsidP="00841070">
      <w:pPr>
        <w:jc w:val="center"/>
        <w:rPr>
          <w:rFonts w:ascii="Bookman Old Style" w:hAnsi="Bookman Old Style"/>
          <w:sz w:val="20"/>
          <w:lang w:val="es-ES_tradnl"/>
        </w:rPr>
      </w:pPr>
    </w:p>
    <w:p w:rsidR="00CD6CCA" w:rsidRDefault="00CD6CCA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FE686B" w:rsidRDefault="00FE686B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FE686B" w:rsidRDefault="00FE686B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FE686B" w:rsidRDefault="00FE686B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FE686B" w:rsidRDefault="00FE686B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FE686B" w:rsidRDefault="00FE686B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FE686B" w:rsidRDefault="00FE686B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A64D40" w:rsidRDefault="00A64D40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A64D40" w:rsidRPr="00841070" w:rsidRDefault="00A64D40" w:rsidP="00841070">
      <w:pPr>
        <w:jc w:val="both"/>
        <w:rPr>
          <w:rFonts w:ascii="Bookman Old Style" w:hAnsi="Bookman Old Style"/>
          <w:sz w:val="20"/>
          <w:lang w:val="es-ES_tradnl"/>
        </w:rPr>
      </w:pPr>
    </w:p>
    <w:p w:rsidR="00CD6CCA" w:rsidRPr="00841070" w:rsidRDefault="00CD6CCA" w:rsidP="00841070">
      <w:pPr>
        <w:jc w:val="both"/>
        <w:rPr>
          <w:rFonts w:ascii="Bookman Old Style" w:hAnsi="Bookman Old Style"/>
          <w:sz w:val="20"/>
        </w:rPr>
      </w:pPr>
      <w:r w:rsidRPr="00841070">
        <w:rPr>
          <w:rFonts w:ascii="Bookman Old Style" w:hAnsi="Bookman Old Style"/>
          <w:b/>
          <w:sz w:val="20"/>
        </w:rPr>
        <w:t>SR. ALCALDE PRESIDENTE DEL AYUNTAMIENTO DE PÁJARA</w:t>
      </w:r>
      <w:r w:rsidRPr="00841070">
        <w:rPr>
          <w:rFonts w:ascii="Bookman Old Style" w:hAnsi="Bookman Old Style"/>
          <w:sz w:val="20"/>
        </w:rPr>
        <w:t>.-</w:t>
      </w:r>
    </w:p>
    <w:sectPr w:rsidR="00CD6CCA" w:rsidRPr="00841070" w:rsidSect="00CA2B73">
      <w:headerReference w:type="default" r:id="rId7"/>
      <w:footerReference w:type="default" r:id="rId8"/>
      <w:pgSz w:w="11906" w:h="16838"/>
      <w:pgMar w:top="3402" w:right="1134" w:bottom="1134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E1E" w:rsidRDefault="00361E1E" w:rsidP="00E81A68">
      <w:r>
        <w:separator/>
      </w:r>
    </w:p>
  </w:endnote>
  <w:endnote w:type="continuationSeparator" w:id="1">
    <w:p w:rsidR="00361E1E" w:rsidRDefault="00361E1E" w:rsidP="00E81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Pr="00591CC6" w:rsidRDefault="00E81A68" w:rsidP="00E81A68">
    <w:pPr>
      <w:pStyle w:val="Piedepgina"/>
      <w:jc w:val="center"/>
      <w:rPr>
        <w:rFonts w:ascii="Bookman Old Style" w:hAnsi="Bookman Old Style"/>
        <w:sz w:val="16"/>
        <w:szCs w:val="16"/>
      </w:rPr>
    </w:pPr>
    <w:r w:rsidRPr="00591CC6">
      <w:rPr>
        <w:rFonts w:ascii="Bookman Old Style" w:hAnsi="Bookman Old Style"/>
        <w:sz w:val="16"/>
        <w:szCs w:val="16"/>
      </w:rPr>
      <w:t>Calle Ntra. Sra. de Regla, 3 | Pájara - C.P.:35628 | Telf. 928161704/05/06 | Mail: info@pajara.es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E1E" w:rsidRDefault="00361E1E" w:rsidP="00E81A68">
      <w:r>
        <w:separator/>
      </w:r>
    </w:p>
  </w:footnote>
  <w:footnote w:type="continuationSeparator" w:id="1">
    <w:p w:rsidR="00361E1E" w:rsidRDefault="00361E1E" w:rsidP="00E81A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Default="00E81A6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-100965</wp:posOffset>
          </wp:positionV>
          <wp:extent cx="1014095" cy="1645920"/>
          <wp:effectExtent l="19050" t="0" r="0" b="0"/>
          <wp:wrapTight wrapText="bothSides">
            <wp:wrapPolygon edited="0">
              <wp:start x="-406" y="0"/>
              <wp:lineTo x="-406" y="21250"/>
              <wp:lineTo x="21505" y="21250"/>
              <wp:lineTo x="21505" y="0"/>
              <wp:lineTo x="-406" y="0"/>
            </wp:wrapPolygon>
          </wp:wrapTight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AYTO PAJAR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095" cy="1645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57F7"/>
    <w:multiLevelType w:val="hybridMultilevel"/>
    <w:tmpl w:val="1F149E2E"/>
    <w:lvl w:ilvl="0" w:tplc="3620B5FC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4AC5DFF"/>
    <w:multiLevelType w:val="hybridMultilevel"/>
    <w:tmpl w:val="3178566A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D267A3"/>
    <w:multiLevelType w:val="hybridMultilevel"/>
    <w:tmpl w:val="FFFFFFFF"/>
    <w:lvl w:ilvl="0" w:tplc="1148659E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20424B"/>
    <w:multiLevelType w:val="hybridMultilevel"/>
    <w:tmpl w:val="FFFFFFFF"/>
    <w:lvl w:ilvl="0" w:tplc="1148659E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09668B"/>
    <w:multiLevelType w:val="hybridMultilevel"/>
    <w:tmpl w:val="FFFFFFFF"/>
    <w:lvl w:ilvl="0" w:tplc="554249AA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D64DB3"/>
    <w:multiLevelType w:val="hybridMultilevel"/>
    <w:tmpl w:val="FAF29BEA"/>
    <w:lvl w:ilvl="0" w:tplc="4C92CF6C">
      <w:start w:val="3"/>
      <w:numFmt w:val="bullet"/>
      <w:lvlText w:val="-"/>
      <w:lvlJc w:val="left"/>
      <w:pPr>
        <w:ind w:left="1068" w:hanging="360"/>
      </w:pPr>
      <w:rPr>
        <w:rFonts w:ascii="Bookman Old Style" w:eastAsia="Times New Roman" w:hAnsi="Bookman Old Style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794157E"/>
    <w:multiLevelType w:val="hybridMultilevel"/>
    <w:tmpl w:val="85F6B2D6"/>
    <w:lvl w:ilvl="0" w:tplc="E618D4F6">
      <w:numFmt w:val="bullet"/>
      <w:lvlText w:val="-"/>
      <w:lvlJc w:val="left"/>
      <w:pPr>
        <w:ind w:left="1069" w:hanging="360"/>
      </w:pPr>
      <w:rPr>
        <w:rFonts w:ascii="Bookman Old Style" w:eastAsia="Times New Roman" w:hAnsi="Bookman Old Style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hyphenationZone w:val="425"/>
  <w:characterSpacingControl w:val="doNotCompress"/>
  <w:hdrShapeDefaults>
    <o:shapedefaults v:ext="edit" spidmax="115714"/>
  </w:hdrShapeDefaults>
  <w:footnotePr>
    <w:footnote w:id="0"/>
    <w:footnote w:id="1"/>
  </w:footnotePr>
  <w:endnotePr>
    <w:endnote w:id="0"/>
    <w:endnote w:id="1"/>
  </w:endnotePr>
  <w:compat/>
  <w:rsids>
    <w:rsidRoot w:val="0088742C"/>
    <w:rsid w:val="000315C8"/>
    <w:rsid w:val="00061AEF"/>
    <w:rsid w:val="00062B3E"/>
    <w:rsid w:val="00087314"/>
    <w:rsid w:val="00087BEE"/>
    <w:rsid w:val="00093ECC"/>
    <w:rsid w:val="000A4E0C"/>
    <w:rsid w:val="000B0865"/>
    <w:rsid w:val="000B65A1"/>
    <w:rsid w:val="000D1008"/>
    <w:rsid w:val="00121C38"/>
    <w:rsid w:val="001224C5"/>
    <w:rsid w:val="001A3C1E"/>
    <w:rsid w:val="001C7263"/>
    <w:rsid w:val="001D40C7"/>
    <w:rsid w:val="001F5298"/>
    <w:rsid w:val="002056EA"/>
    <w:rsid w:val="002618F9"/>
    <w:rsid w:val="00280DEC"/>
    <w:rsid w:val="00297FCA"/>
    <w:rsid w:val="002E1B27"/>
    <w:rsid w:val="00332FB6"/>
    <w:rsid w:val="00345CF5"/>
    <w:rsid w:val="00361E1E"/>
    <w:rsid w:val="003A6089"/>
    <w:rsid w:val="003A688B"/>
    <w:rsid w:val="003B0C9A"/>
    <w:rsid w:val="003F4738"/>
    <w:rsid w:val="00452B48"/>
    <w:rsid w:val="0047756F"/>
    <w:rsid w:val="00486B6D"/>
    <w:rsid w:val="004A2A95"/>
    <w:rsid w:val="004B7E3B"/>
    <w:rsid w:val="004D5650"/>
    <w:rsid w:val="004F168D"/>
    <w:rsid w:val="00542AA4"/>
    <w:rsid w:val="0058670B"/>
    <w:rsid w:val="00591CC6"/>
    <w:rsid w:val="006434BE"/>
    <w:rsid w:val="0066486F"/>
    <w:rsid w:val="006A1AE7"/>
    <w:rsid w:val="006A5845"/>
    <w:rsid w:val="006B6796"/>
    <w:rsid w:val="006C0AB7"/>
    <w:rsid w:val="00710A9D"/>
    <w:rsid w:val="00734AD3"/>
    <w:rsid w:val="00737425"/>
    <w:rsid w:val="007414CB"/>
    <w:rsid w:val="00767970"/>
    <w:rsid w:val="00784697"/>
    <w:rsid w:val="007A55C5"/>
    <w:rsid w:val="007D2E2F"/>
    <w:rsid w:val="007E319D"/>
    <w:rsid w:val="00815A26"/>
    <w:rsid w:val="00835CE1"/>
    <w:rsid w:val="00841070"/>
    <w:rsid w:val="00853CDE"/>
    <w:rsid w:val="00854CB6"/>
    <w:rsid w:val="00870B91"/>
    <w:rsid w:val="00871389"/>
    <w:rsid w:val="0088742C"/>
    <w:rsid w:val="008B79D3"/>
    <w:rsid w:val="008D43D3"/>
    <w:rsid w:val="008E56BF"/>
    <w:rsid w:val="00930D7D"/>
    <w:rsid w:val="00933C51"/>
    <w:rsid w:val="00946E87"/>
    <w:rsid w:val="00960126"/>
    <w:rsid w:val="0096411C"/>
    <w:rsid w:val="00A0161D"/>
    <w:rsid w:val="00A1261F"/>
    <w:rsid w:val="00A1313D"/>
    <w:rsid w:val="00A41F82"/>
    <w:rsid w:val="00A42EE4"/>
    <w:rsid w:val="00A447FE"/>
    <w:rsid w:val="00A60F3A"/>
    <w:rsid w:val="00A64D40"/>
    <w:rsid w:val="00AB095E"/>
    <w:rsid w:val="00AE0044"/>
    <w:rsid w:val="00B156B9"/>
    <w:rsid w:val="00B36D0E"/>
    <w:rsid w:val="00B373A8"/>
    <w:rsid w:val="00B424D3"/>
    <w:rsid w:val="00B43320"/>
    <w:rsid w:val="00B438FD"/>
    <w:rsid w:val="00B57C89"/>
    <w:rsid w:val="00B8500E"/>
    <w:rsid w:val="00BD4377"/>
    <w:rsid w:val="00BE59E7"/>
    <w:rsid w:val="00BF4FA6"/>
    <w:rsid w:val="00C04A82"/>
    <w:rsid w:val="00C757C8"/>
    <w:rsid w:val="00CA1325"/>
    <w:rsid w:val="00CA2B73"/>
    <w:rsid w:val="00CA48E1"/>
    <w:rsid w:val="00CD6CCA"/>
    <w:rsid w:val="00CE1837"/>
    <w:rsid w:val="00CE5347"/>
    <w:rsid w:val="00CF2971"/>
    <w:rsid w:val="00D15FE2"/>
    <w:rsid w:val="00D3552D"/>
    <w:rsid w:val="00D37641"/>
    <w:rsid w:val="00D54D90"/>
    <w:rsid w:val="00D66E24"/>
    <w:rsid w:val="00D67670"/>
    <w:rsid w:val="00D900B8"/>
    <w:rsid w:val="00DC301F"/>
    <w:rsid w:val="00DC4FDF"/>
    <w:rsid w:val="00E14045"/>
    <w:rsid w:val="00E675E6"/>
    <w:rsid w:val="00E73529"/>
    <w:rsid w:val="00E81A68"/>
    <w:rsid w:val="00E872AF"/>
    <w:rsid w:val="00EA4FAD"/>
    <w:rsid w:val="00EB07D0"/>
    <w:rsid w:val="00EC3636"/>
    <w:rsid w:val="00EC606A"/>
    <w:rsid w:val="00EE3319"/>
    <w:rsid w:val="00EF4761"/>
    <w:rsid w:val="00F20B0D"/>
    <w:rsid w:val="00F67C66"/>
    <w:rsid w:val="00F73886"/>
    <w:rsid w:val="00FC7463"/>
    <w:rsid w:val="00FD2DE8"/>
    <w:rsid w:val="00FE686B"/>
    <w:rsid w:val="00FF1722"/>
    <w:rsid w:val="00FF555D"/>
    <w:rsid w:val="00FF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697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81A68"/>
  </w:style>
  <w:style w:type="paragraph" w:styleId="Piedepgina">
    <w:name w:val="footer"/>
    <w:basedOn w:val="Normal"/>
    <w:link w:val="Piedepgina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81A68"/>
  </w:style>
  <w:style w:type="character" w:styleId="Hipervnculo">
    <w:name w:val="Hyperlink"/>
    <w:basedOn w:val="Fuentedeprrafopredeter"/>
    <w:uiPriority w:val="99"/>
    <w:unhideWhenUsed/>
    <w:rsid w:val="00D3552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3552D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A64D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2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.ANA-SOTO\Downloads\PLANTILLA%20DE%20DOCUMENTOS%20AYTO%20PAJARA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DE DOCUMENTOS AYTO PAJARA (1)</Template>
  <TotalTime>4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asoto</cp:lastModifiedBy>
  <cp:revision>2</cp:revision>
  <cp:lastPrinted>2026-02-25T07:20:00Z</cp:lastPrinted>
  <dcterms:created xsi:type="dcterms:W3CDTF">2026-02-25T07:23:00Z</dcterms:created>
  <dcterms:modified xsi:type="dcterms:W3CDTF">2026-02-25T07:23:00Z</dcterms:modified>
</cp:coreProperties>
</file>