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AE9" w:rsidRPr="0062401F" w:rsidRDefault="00511AE9" w:rsidP="00511AE9">
      <w:pPr>
        <w:jc w:val="center"/>
        <w:rPr>
          <w:b/>
        </w:rPr>
      </w:pPr>
      <w:bookmarkStart w:id="0" w:name="_GoBack"/>
      <w:bookmarkEnd w:id="0"/>
      <w:r w:rsidRPr="0062401F">
        <w:rPr>
          <w:b/>
        </w:rPr>
        <w:t>ANEXO I</w:t>
      </w:r>
    </w:p>
    <w:p w:rsidR="00511AE9" w:rsidRPr="0062401F" w:rsidRDefault="00511AE9" w:rsidP="00511AE9">
      <w:pPr>
        <w:jc w:val="center"/>
        <w:rPr>
          <w:b/>
        </w:rPr>
      </w:pPr>
    </w:p>
    <w:p w:rsidR="00511AE9" w:rsidRPr="0062401F" w:rsidRDefault="00511AE9" w:rsidP="00511AE9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/>
      </w:tblPr>
      <w:tblGrid>
        <w:gridCol w:w="8644"/>
      </w:tblGrid>
      <w:tr w:rsidR="00511AE9" w:rsidRPr="0062401F" w:rsidTr="00F111BE">
        <w:tc>
          <w:tcPr>
            <w:tcW w:w="8644" w:type="dxa"/>
            <w:shd w:val="pct20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center"/>
              <w:rPr>
                <w:b/>
                <w:bCs/>
              </w:rPr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center"/>
              <w:rPr>
                <w:b/>
                <w:bCs/>
              </w:rPr>
            </w:pPr>
            <w:r w:rsidRPr="0062401F">
              <w:rPr>
                <w:b/>
                <w:bCs/>
              </w:rPr>
              <w:t>SOLICITUD DE SUBVENCIÓN GANADEROS PROFE</w:t>
            </w:r>
            <w:r>
              <w:rPr>
                <w:b/>
                <w:bCs/>
              </w:rPr>
              <w:t>SIONALES</w:t>
            </w: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center"/>
              <w:rPr>
                <w:b/>
                <w:bCs/>
              </w:rPr>
            </w:pPr>
          </w:p>
        </w:tc>
      </w:tr>
    </w:tbl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  <w:u w:val="single"/>
        </w:rPr>
      </w:pPr>
      <w:r w:rsidRPr="0062401F">
        <w:rPr>
          <w:b/>
          <w:bCs/>
          <w:u w:val="single"/>
        </w:rPr>
        <w:t>1.- AYUDA QUE SOLICITA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i/>
          <w:iCs/>
        </w:rPr>
      </w:pPr>
      <w:r w:rsidRPr="0062401F">
        <w:rPr>
          <w:i/>
          <w:iCs/>
        </w:rPr>
        <w:t>NOTA: La cuantía de la subvención máxima es de 10.000 € por solicitante y de 0,20 € por día y por unidad de ganado caprino de raza majorera, por un período máximo de 30 días.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053"/>
        <w:gridCol w:w="2306"/>
      </w:tblGrid>
      <w:tr w:rsidR="00511AE9" w:rsidRPr="0062401F" w:rsidTr="00F111BE">
        <w:trPr>
          <w:jc w:val="center"/>
        </w:trPr>
        <w:tc>
          <w:tcPr>
            <w:tcW w:w="4361" w:type="dxa"/>
            <w:shd w:val="clear" w:color="auto" w:fill="BFBFBF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center"/>
              <w:rPr>
                <w:b/>
                <w:bCs/>
              </w:rPr>
            </w:pPr>
            <w:r w:rsidRPr="0062401F">
              <w:rPr>
                <w:b/>
                <w:bCs/>
              </w:rPr>
              <w:t>DENOMINACIÓN PROYECTO Y/O ACTIVIDADES</w:t>
            </w:r>
          </w:p>
        </w:tc>
        <w:tc>
          <w:tcPr>
            <w:tcW w:w="2053" w:type="dxa"/>
            <w:shd w:val="clear" w:color="auto" w:fill="BFBFBF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center"/>
              <w:rPr>
                <w:b/>
                <w:bCs/>
              </w:rPr>
            </w:pPr>
            <w:r w:rsidRPr="0062401F">
              <w:rPr>
                <w:b/>
                <w:bCs/>
              </w:rPr>
              <w:t>Nº CABRAS RAZA MAJORERA</w:t>
            </w:r>
          </w:p>
        </w:tc>
        <w:tc>
          <w:tcPr>
            <w:tcW w:w="2306" w:type="dxa"/>
            <w:shd w:val="clear" w:color="auto" w:fill="BFBFBF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center"/>
              <w:rPr>
                <w:b/>
                <w:bCs/>
              </w:rPr>
            </w:pPr>
            <w:r w:rsidRPr="0062401F">
              <w:rPr>
                <w:b/>
                <w:bCs/>
              </w:rPr>
              <w:t>SUBVENCIÓN SOLICITADA</w:t>
            </w:r>
          </w:p>
        </w:tc>
      </w:tr>
      <w:tr w:rsidR="00511AE9" w:rsidRPr="0062401F" w:rsidTr="00F111BE">
        <w:trPr>
          <w:jc w:val="center"/>
        </w:trPr>
        <w:tc>
          <w:tcPr>
            <w:tcW w:w="4361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  <w:r w:rsidRPr="0062401F">
              <w:t>Alimentación del ganado caprino de la ganadería ______________________________</w:t>
            </w: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  <w:tc>
          <w:tcPr>
            <w:tcW w:w="2053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  <w:tc>
          <w:tcPr>
            <w:tcW w:w="2306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</w:tr>
    </w:tbl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  <w:u w:val="single"/>
        </w:rPr>
      </w:pPr>
      <w:r w:rsidRPr="0062401F">
        <w:rPr>
          <w:b/>
          <w:bCs/>
          <w:u w:val="single"/>
        </w:rPr>
        <w:t>2.- DATOS DEL SOLICITANTE: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Nombre y apellidos/Entidad: _______________________________________________________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DNI/NIE/CIF: ______________________________________________________________________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Domicilio: ______________________________________________________________Nº 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Localidad: ________________________________________ Código Postal: ___________________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Teléfono: _________________________________________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Email: ____________________________________________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  <w:u w:val="single"/>
        </w:rPr>
      </w:pPr>
      <w:r w:rsidRPr="0062401F">
        <w:rPr>
          <w:b/>
          <w:bCs/>
          <w:u w:val="single"/>
        </w:rPr>
        <w:t>3.- DATOS DEL REPRESENTANTE: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Nombre y apellidos: _________________________________________________________________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DNI/NIE: ___________________________________________________________________________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Domicilio: ______________________________________________________________Nº 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Localidad: ________________________________________ Código Postal: ___________________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Teléfono: _________________________________________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Email: ____________________________________________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</w:rPr>
      </w:pPr>
      <w:r>
        <w:rPr>
          <w:b/>
          <w:bCs/>
        </w:rPr>
        <w:br w:type="page"/>
      </w:r>
      <w:r w:rsidRPr="0062401F">
        <w:rPr>
          <w:b/>
          <w:bCs/>
        </w:rPr>
        <w:lastRenderedPageBreak/>
        <w:t>4.- DOCUMENTACIÓN QUE ACOMPAÑA A LA SOLICITUD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[   ] Fotocopia del DNI/NIE del solicitante y/o del representante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[   ] Sólo empresas: CIF de la entidad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[   ] Sólo empresas: Poder del representante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[   ] Memoria descriptiva y económica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[   ] Autorización para consultar estar al corriente en las obligaciones tributarias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[   ] Justificante pago del seguro de autónomos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[   ] Copia del Libro de Registro Caprino del Gobierno de Canarias</w:t>
      </w:r>
    </w:p>
    <w:p w:rsidR="00511AE9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[   ] Alta de terceros</w:t>
      </w:r>
    </w:p>
    <w:p w:rsidR="00511AE9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>
        <w:t>[   ] Cuenta justificativa</w:t>
      </w:r>
    </w:p>
    <w:p w:rsidR="00511AE9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>
        <w:t>[   ] Medidas de publicidad (fotografía cartel, etc.)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>
        <w:t>[   ] Otros. [  ] Facturas alimentación [  ] justificantes transferencia [  ] 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</w:rPr>
      </w:pPr>
      <w:r w:rsidRPr="0062401F">
        <w:rPr>
          <w:b/>
          <w:bCs/>
        </w:rPr>
        <w:t>5.- PROTECCIÓN DE DATOS PERSONALES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Los datos de carácter personal que consten en la solicitud serán tratados por el Ayuntamiento de Pájara e incorporados a la actividad de tratamiento </w:t>
      </w:r>
      <w:r w:rsidRPr="0062401F">
        <w:rPr>
          <w:b/>
          <w:bCs/>
        </w:rPr>
        <w:t xml:space="preserve">“Subvenciones y Ayudas”, </w:t>
      </w:r>
      <w:r w:rsidRPr="0062401F">
        <w:t xml:space="preserve">cuya finalidad es la gestión, tramitación, resolución de las solicitudes de subvenciones y de las ayudas que otorga el Ayuntamiento.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Finalidad basada en el cumplimiento de una misión realizada en interés público o en el ejercicio de poderes públicos conferidos al responsable del tratamiento.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Los datos de carácter personal pueden ser comunicados a otras Administraciones Públicas competentes, a entidades financieras para el pago de las ayudas concedidas.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Los datos se conservarán durante el tiempo necesario para cumplir con la finalidad para la que se han recabado y para determinar las posibles responsabilidades que se pudieran derivar de dicha finalidad y del tratamiento de los datos. Será de aplicación la normativa de archivos y patrimonio documental español.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Puede ejercitar sus derechos de acceso, rectificación, supresión y portabilidad de sus datos, de limitación y oposición a su tratamiento, así como a no ser objeto de decisiones basadas únicamente en el tratamiento automatizado de sus datos, cuando procedan, ante el Ayuntamiento de Pájara en https://www.pajara.es/modelos-solicitud-de-derechos o en </w:t>
      </w:r>
      <w:hyperlink r:id="rId6" w:history="1">
        <w:r w:rsidRPr="0062401F">
          <w:rPr>
            <w:rStyle w:val="Hipervnculo"/>
          </w:rPr>
          <w:t>dpd@pajara.es</w:t>
        </w:r>
      </w:hyperlink>
      <w:r w:rsidRPr="0062401F">
        <w:t xml:space="preserve">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Cualquier duda sobre protección de datos puede dirigirse a la Delegada de Protección de Datos enviando un correo a </w:t>
      </w:r>
      <w:hyperlink r:id="rId7" w:history="1">
        <w:r w:rsidRPr="0062401F">
          <w:rPr>
            <w:rStyle w:val="Hipervnculo"/>
          </w:rPr>
          <w:t>dpd@pajara.es</w:t>
        </w:r>
      </w:hyperlink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  <w:r w:rsidRPr="0062401F">
        <w:rPr>
          <w:b/>
          <w:bCs/>
        </w:rPr>
        <w:t>En Pájara, a __________________ de _______________________________ de 20</w:t>
      </w:r>
      <w:r>
        <w:rPr>
          <w:b/>
          <w:bCs/>
        </w:rPr>
        <w:t>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  <w:r w:rsidRPr="0062401F">
        <w:rPr>
          <w:b/>
          <w:bCs/>
        </w:rPr>
        <w:t>Fdo.- ___________________________________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  <w:r w:rsidRPr="0062401F">
        <w:rPr>
          <w:b/>
          <w:bCs/>
        </w:rPr>
        <w:t>SR. ALCALDE – PRESIDENTE DEL AYUNTAMIENTO DE PÁJARA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  <w:r w:rsidRPr="0062401F">
        <w:rPr>
          <w:b/>
          <w:bCs/>
        </w:rPr>
        <w:t>ANEXO I</w:t>
      </w:r>
      <w:r>
        <w:rPr>
          <w:b/>
          <w:bCs/>
        </w:rPr>
        <w:t>I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</w:rPr>
      </w:pPr>
      <w:r w:rsidRPr="0062401F">
        <w:rPr>
          <w:b/>
          <w:bCs/>
        </w:rPr>
        <w:t>AUTORIZACIÓN ESTAR AL CORRIENTE EN LAS OBLIGACIONES TRIBUTARIAS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 </w:t>
      </w:r>
      <w:r w:rsidRPr="0062401F">
        <w:tab/>
        <w:t>Por la presente yo, _______________________________________________________, con DNI ____________________________________, en nombre propio (o en representación, márquese lo que proceda) de la entidad _____________________________________________ ________________________________________________________, con CIF ______________, por medio de la presente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  <w:r w:rsidRPr="0062401F">
        <w:rPr>
          <w:b/>
          <w:bCs/>
        </w:rPr>
        <w:t>AUTORIZO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 </w:t>
      </w:r>
      <w:r w:rsidRPr="0062401F">
        <w:tab/>
        <w:t>Al Ayuntamiento de Pájara, para efectúe las consultas de estar al corriente de las obligaciones de __________________________________________________________, con DNI/NIE/CIF ________________, con la Hacienda municipal de Pájara, y así mismo a recabar certificaciones de la Hacienda Tributaria Canaria, de la Hacienda Estatal (AEAT) y de la Seguridad Social, de hallarse al corriente con todas ellas, a fin de obtener una subvención por parte de esta Administración Pública.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  <w:r w:rsidRPr="0062401F">
        <w:rPr>
          <w:b/>
          <w:bCs/>
        </w:rPr>
        <w:t>En Pájara, a __________________ de _______________________________ de 20</w:t>
      </w:r>
      <w:r>
        <w:rPr>
          <w:b/>
          <w:bCs/>
        </w:rPr>
        <w:t>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  <w:r w:rsidRPr="0062401F">
        <w:rPr>
          <w:b/>
          <w:bCs/>
        </w:rPr>
        <w:t>El/La interesado/a o su representante legal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</w:pPr>
      <w:r w:rsidRPr="0062401F">
        <w:br w:type="page"/>
      </w:r>
      <w:r w:rsidRPr="0062401F">
        <w:rPr>
          <w:b/>
          <w:bCs/>
        </w:rPr>
        <w:lastRenderedPageBreak/>
        <w:t>ANEXO II</w:t>
      </w:r>
      <w:r>
        <w:rPr>
          <w:b/>
          <w:bCs/>
        </w:rPr>
        <w:t>I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  <w:r w:rsidRPr="0062401F">
        <w:rPr>
          <w:b/>
          <w:bCs/>
        </w:rPr>
        <w:t>DECLARACIÓN RESPONSABLE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</w:rPr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Don/Doña ___________________________________________, con DNI_____________________ domicilio a efectos de notificaciones en __________________________________________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Teléfono _________________________, email __________________________________________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En relación a la solicitud de ayuda para ganaderos municipales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</w:rPr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  <w:r w:rsidRPr="0062401F">
        <w:rPr>
          <w:b/>
          <w:bCs/>
        </w:rPr>
        <w:t>DECLARO BAJO MI RESPONSABILIDAD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</w:rPr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I.- Que [SI]   [NO] recibo o tengo solicitado ayudas económicas de la misma naturaleza, alcance y finalidad de otro Organismo que la solicitada aquí. En caso afirmativo, indicar cuantía: _______________________________________________________________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II.- Que [SI]   [NO] he procedido, en forma y plazo establecido, a la justificación de las ayudas y subvenciones que se me hubieran concedido con anterioridad por el Excmo. Ayuntamiento de Pájara.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III.- No estoy incurso en las causas que inhabilitan para la obtención de la condición de beneficiario/a de subvenciones a que se refiere el apartado dos y tres del artículo 13 de la Ley 38/2003, de 17 de noviembre, General de Subvenciones.(1).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IV.- Que autoriza expresamente a la Administración Municipal para recabar cualquier tipo de información que pueda obrar en su poder o solicitarla a otras Administraciones.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El/La interesado/a </w:t>
      </w:r>
      <w:r w:rsidRPr="0062401F">
        <w:rPr>
          <w:b/>
          <w:bCs/>
        </w:rPr>
        <w:t>SOLICITA</w:t>
      </w:r>
      <w:r w:rsidRPr="0062401F">
        <w:t xml:space="preserve"> la concesión de una subvención para el concepto señalado y declara conocer las normativa vigente en materia de subvenciones.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  <w:r w:rsidRPr="0062401F">
        <w:rPr>
          <w:b/>
          <w:bCs/>
        </w:rPr>
        <w:t>En Pájara, a __________________ de _______________________________ de 20</w:t>
      </w:r>
      <w:r>
        <w:rPr>
          <w:b/>
          <w:bCs/>
        </w:rPr>
        <w:t>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  <w:r w:rsidRPr="0062401F">
        <w:rPr>
          <w:b/>
          <w:bCs/>
        </w:rPr>
        <w:t>El/La interesado/a o su representante legal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</w:rPr>
      </w:pPr>
      <w:r w:rsidRPr="0062401F">
        <w:rPr>
          <w:b/>
          <w:bCs/>
        </w:rPr>
        <w:t xml:space="preserve"> (1) Artículo 13 de la LGS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</w:rPr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rPr>
          <w:b/>
          <w:bCs/>
        </w:rPr>
        <w:t>2.</w:t>
      </w:r>
      <w:r w:rsidRPr="0062401F">
        <w:t xml:space="preserve"> No podrán obtener la condición de beneficiario o entidad colaboradora de las subvenciones reguladas en esta Ley las personas o entidades en quienes concurra alguna de las circunstancias siguientes, salvo que por la naturaleza de la subvención se exceptúe por su normativa reguladora: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lastRenderedPageBreak/>
        <w:t xml:space="preserve">Haber sido condenadas mediante sentencia firme a la pena de pérdida de la posibilidad de obtener subvenciones o ayudas públicas.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a. Haber solicitado la declaración de concurso, haber sido declarados insolventes en cualquier procedimiento, hallarse declarados en concurso, estar sujetos a intervención judicial o haber sido inhabilitados conforme a la Ley Concursal sin que haya concluido el período de inhabilitación fijado en la sentencia de calificación del concurso.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b. Haber dado lugar, por causa de la que hubiesen sido declarados culpables, a la resolución firme de cualquier contrato celebrado con la Administración.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c. Estar incursa la persona física, los administradores de las sociedades mercantiles o aquellos que ostenten la representación legal de otras personas jurídicas, en alguno de los supuestos de la Ley 12/1995, de 11 de mayo, de Incompatibilidades de los Miembros del Gobierno de la Nación y de los Altos Cargos de la Administración General del Estado, de la Ley 53/1984, de 26 de diciembre, de Incompatibilidades del Personal al Servicio de las Administraciones Públicas, o tratarse de cualquiera de los cargos electivos regulados en la Ley Orgánica 5/1985, de 19 de junio, del Régimen Electoral General, en los términos establecidos en la misma o en la normativa autonómica que regule estas materias.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d. No hallarse al corriente en el cumplimiento de las obligaciones tributarias o frente a la Seguridad Social impuestas por las disposiciones vigentes, en la forma que se determine reglamentariamente.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e. Tener la residencia fiscal en un país o territorio calificado reglamentariamente como paraíso fiscal.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f. No hallarse al corriente de pago de obligaciones por reintegro de subvenciones en los términos que reglamentariamente se determinen.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g. Haber sido sancionado mediante resolución firme con la pérdida de la posibilidad de obtener subvenciones según esta Ley o la Ley General Tributaria.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  <w:r w:rsidRPr="0062401F">
        <w:rPr>
          <w:b/>
          <w:bCs/>
        </w:rPr>
        <w:t>SR. ALCALDE – PRESIDENTE DEL AYUNTAMIENTO DE PÁJARA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  <w:r w:rsidRPr="0062401F">
        <w:rPr>
          <w:b/>
          <w:bCs/>
        </w:rPr>
        <w:br w:type="page"/>
      </w:r>
      <w:r w:rsidRPr="0062401F">
        <w:rPr>
          <w:b/>
          <w:bCs/>
        </w:rPr>
        <w:lastRenderedPageBreak/>
        <w:t xml:space="preserve">ANEXO IV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  <w:r w:rsidRPr="0062401F">
        <w:rPr>
          <w:b/>
          <w:bCs/>
        </w:rPr>
        <w:t>MEMORIA EXPLICATIVA Y ECONÓMICA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  <w:u w:val="single"/>
        </w:rPr>
      </w:pPr>
      <w:r w:rsidRPr="0062401F">
        <w:rPr>
          <w:b/>
          <w:bCs/>
          <w:u w:val="single"/>
        </w:rPr>
        <w:t>1.- DATOS DEL SOLICITANTE: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Nombre y apellidos/Entidad: _______________________________________________________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DNI/NIE/CIF: ______________________________________________________________________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Domicilio: ______________________________________________________________Nº 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Localidad: ________________________________________ Código Postal: ___________________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Teléfono: _________________________________________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Email: ____________________________________________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</w:rPr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</w:rPr>
      </w:pPr>
      <w:r w:rsidRPr="0062401F">
        <w:rPr>
          <w:b/>
          <w:bCs/>
        </w:rPr>
        <w:t>2.- DENOMINACIÓN DEL PROYECTO Y/O ACTIVIDAD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20"/>
      </w:tblGrid>
      <w:tr w:rsidR="00511AE9" w:rsidRPr="0062401F" w:rsidTr="00F111BE">
        <w:trPr>
          <w:jc w:val="center"/>
        </w:trPr>
        <w:tc>
          <w:tcPr>
            <w:tcW w:w="8720" w:type="dxa"/>
            <w:shd w:val="clear" w:color="auto" w:fill="BFBFBF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center"/>
              <w:rPr>
                <w:b/>
                <w:bCs/>
              </w:rPr>
            </w:pPr>
            <w:r w:rsidRPr="0062401F">
              <w:rPr>
                <w:b/>
                <w:bCs/>
              </w:rPr>
              <w:t>DENOMINACIÓN PROYECTO Y/O ACTIVIDADES</w:t>
            </w:r>
          </w:p>
        </w:tc>
      </w:tr>
      <w:tr w:rsidR="00511AE9" w:rsidRPr="0062401F" w:rsidTr="00F111BE">
        <w:trPr>
          <w:jc w:val="center"/>
        </w:trPr>
        <w:tc>
          <w:tcPr>
            <w:tcW w:w="8720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  <w:r w:rsidRPr="0062401F">
              <w:t>Alimentación del ganado caprino de la ganadería ______________________________</w:t>
            </w: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</w:tr>
      <w:tr w:rsidR="00511AE9" w:rsidRPr="0062401F" w:rsidTr="00F111BE">
        <w:trPr>
          <w:jc w:val="center"/>
        </w:trPr>
        <w:tc>
          <w:tcPr>
            <w:tcW w:w="8720" w:type="dxa"/>
            <w:shd w:val="pct20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t>DESCRIPCIÓN Y FINES DEL PROYECTO Y/O ACTIVIDADES</w:t>
            </w:r>
          </w:p>
        </w:tc>
      </w:tr>
      <w:tr w:rsidR="00511AE9" w:rsidRPr="0062401F" w:rsidTr="00F111BE">
        <w:trPr>
          <w:jc w:val="center"/>
        </w:trPr>
        <w:tc>
          <w:tcPr>
            <w:tcW w:w="8720" w:type="dxa"/>
            <w:tcBorders>
              <w:bottom w:val="single" w:sz="4" w:space="0" w:color="auto"/>
            </w:tcBorders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</w:tr>
      <w:tr w:rsidR="00511AE9" w:rsidRPr="0062401F" w:rsidTr="00F111BE">
        <w:trPr>
          <w:jc w:val="center"/>
        </w:trPr>
        <w:tc>
          <w:tcPr>
            <w:tcW w:w="8720" w:type="dxa"/>
            <w:shd w:val="pct20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t>OBJETIVOS:</w:t>
            </w:r>
          </w:p>
        </w:tc>
      </w:tr>
      <w:tr w:rsidR="00511AE9" w:rsidRPr="0062401F" w:rsidTr="00F111BE">
        <w:trPr>
          <w:jc w:val="center"/>
        </w:trPr>
        <w:tc>
          <w:tcPr>
            <w:tcW w:w="8720" w:type="dxa"/>
            <w:tcBorders>
              <w:bottom w:val="single" w:sz="4" w:space="0" w:color="auto"/>
            </w:tcBorders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</w:tr>
      <w:tr w:rsidR="00511AE9" w:rsidRPr="0062401F" w:rsidTr="00F111BE">
        <w:trPr>
          <w:jc w:val="center"/>
        </w:trPr>
        <w:tc>
          <w:tcPr>
            <w:tcW w:w="8720" w:type="dxa"/>
            <w:shd w:val="pct20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t>OTROS DATOS DE INTERÉS</w:t>
            </w:r>
          </w:p>
        </w:tc>
      </w:tr>
      <w:tr w:rsidR="00511AE9" w:rsidRPr="0062401F" w:rsidTr="00F111BE">
        <w:trPr>
          <w:jc w:val="center"/>
        </w:trPr>
        <w:tc>
          <w:tcPr>
            <w:tcW w:w="8720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</w:tr>
    </w:tbl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</w:rPr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2299"/>
      </w:tblGrid>
      <w:tr w:rsidR="00511AE9" w:rsidRPr="0062401F" w:rsidTr="00F111BE">
        <w:tc>
          <w:tcPr>
            <w:tcW w:w="6345" w:type="dxa"/>
            <w:shd w:val="pct20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t>PLAN DE FINANCIACIÓN-INGRESOS</w:t>
            </w:r>
          </w:p>
        </w:tc>
        <w:tc>
          <w:tcPr>
            <w:tcW w:w="2299" w:type="dxa"/>
            <w:shd w:val="pct20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t>CUANTÍA-IMPORTE</w:t>
            </w:r>
          </w:p>
        </w:tc>
      </w:tr>
      <w:tr w:rsidR="00511AE9" w:rsidRPr="0062401F" w:rsidTr="00F111BE">
        <w:tc>
          <w:tcPr>
            <w:tcW w:w="6345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  <w:r w:rsidRPr="0062401F">
              <w:t>Financiación propia</w:t>
            </w:r>
          </w:p>
        </w:tc>
        <w:tc>
          <w:tcPr>
            <w:tcW w:w="2299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  <w:tr w:rsidR="00511AE9" w:rsidRPr="0062401F" w:rsidTr="00F111BE">
        <w:tc>
          <w:tcPr>
            <w:tcW w:w="6345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  <w:r w:rsidRPr="0062401F">
              <w:t>Subvención del Ayuntamiento de Pájara</w:t>
            </w:r>
          </w:p>
        </w:tc>
        <w:tc>
          <w:tcPr>
            <w:tcW w:w="2299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  <w:tr w:rsidR="00511AE9" w:rsidRPr="0062401F" w:rsidTr="00F111BE">
        <w:tc>
          <w:tcPr>
            <w:tcW w:w="6345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  <w:r w:rsidRPr="0062401F">
              <w:t>Subvenciones del Cabildo Insular</w:t>
            </w:r>
          </w:p>
        </w:tc>
        <w:tc>
          <w:tcPr>
            <w:tcW w:w="2299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  <w:tr w:rsidR="00511AE9" w:rsidRPr="0062401F" w:rsidTr="00F111BE">
        <w:tc>
          <w:tcPr>
            <w:tcW w:w="6345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  <w:r w:rsidRPr="0062401F">
              <w:t>Subvenciones del Gobierno de Canarias</w:t>
            </w:r>
          </w:p>
        </w:tc>
        <w:tc>
          <w:tcPr>
            <w:tcW w:w="2299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  <w:tr w:rsidR="00511AE9" w:rsidRPr="0062401F" w:rsidTr="00F111BE">
        <w:tc>
          <w:tcPr>
            <w:tcW w:w="6345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  <w:r w:rsidRPr="0062401F">
              <w:t>Otras subvenciones/ingresos</w:t>
            </w:r>
          </w:p>
        </w:tc>
        <w:tc>
          <w:tcPr>
            <w:tcW w:w="2299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  <w:tr w:rsidR="00511AE9" w:rsidRPr="0062401F" w:rsidTr="00F111BE">
        <w:tc>
          <w:tcPr>
            <w:tcW w:w="6345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lastRenderedPageBreak/>
              <w:t>TOTAL</w:t>
            </w:r>
          </w:p>
        </w:tc>
        <w:tc>
          <w:tcPr>
            <w:tcW w:w="2299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</w:tbl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2299"/>
      </w:tblGrid>
      <w:tr w:rsidR="00511AE9" w:rsidRPr="0062401F" w:rsidTr="00F111BE">
        <w:tc>
          <w:tcPr>
            <w:tcW w:w="6345" w:type="dxa"/>
            <w:shd w:val="pct20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bookmarkStart w:id="1" w:name="_Hlk39064479"/>
            <w:r w:rsidRPr="0062401F">
              <w:rPr>
                <w:b/>
                <w:bCs/>
              </w:rPr>
              <w:t>PLAN DE FINANCIACIÓN- GASTOS</w:t>
            </w:r>
          </w:p>
        </w:tc>
        <w:tc>
          <w:tcPr>
            <w:tcW w:w="2299" w:type="dxa"/>
            <w:shd w:val="pct20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t>CUANTÍA-IMPORTE</w:t>
            </w:r>
          </w:p>
        </w:tc>
      </w:tr>
      <w:tr w:rsidR="00511AE9" w:rsidRPr="0062401F" w:rsidTr="00F111BE">
        <w:tc>
          <w:tcPr>
            <w:tcW w:w="6345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  <w:r w:rsidRPr="0062401F">
              <w:t>Alimentación</w:t>
            </w:r>
          </w:p>
        </w:tc>
        <w:tc>
          <w:tcPr>
            <w:tcW w:w="2299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  <w:tr w:rsidR="00511AE9" w:rsidRPr="0062401F" w:rsidTr="00F111BE">
        <w:tc>
          <w:tcPr>
            <w:tcW w:w="6345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  <w:r w:rsidRPr="0062401F">
              <w:t>Otros gastos</w:t>
            </w:r>
          </w:p>
        </w:tc>
        <w:tc>
          <w:tcPr>
            <w:tcW w:w="2299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  <w:tr w:rsidR="00511AE9" w:rsidRPr="0062401F" w:rsidTr="00F111BE">
        <w:tc>
          <w:tcPr>
            <w:tcW w:w="6345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t>TOTAL</w:t>
            </w:r>
          </w:p>
        </w:tc>
        <w:tc>
          <w:tcPr>
            <w:tcW w:w="2299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  <w:bookmarkEnd w:id="1"/>
    </w:tbl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</w:tblGrid>
      <w:tr w:rsidR="00511AE9" w:rsidRPr="0062401F" w:rsidTr="00F111BE">
        <w:tc>
          <w:tcPr>
            <w:tcW w:w="8613" w:type="dxa"/>
            <w:shd w:val="pct20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t>OTROS DATOS DE INTERÉS DEL PROGRAMA Y/O ACTIVIDADES (especificar cuantas aclaraciones se estimen necesarias)</w:t>
            </w:r>
          </w:p>
        </w:tc>
      </w:tr>
      <w:tr w:rsidR="00511AE9" w:rsidRPr="0062401F" w:rsidTr="00F111BE">
        <w:tc>
          <w:tcPr>
            <w:tcW w:w="8613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</w:tr>
    </w:tbl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</w:rPr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</w:rPr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  <w:r w:rsidRPr="0062401F">
        <w:rPr>
          <w:b/>
          <w:bCs/>
        </w:rPr>
        <w:t>En Pájara, a __________________ de _______________________________ de 20</w:t>
      </w:r>
      <w:r>
        <w:rPr>
          <w:b/>
          <w:bCs/>
        </w:rPr>
        <w:t>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  <w:bCs/>
        </w:rPr>
      </w:pPr>
      <w:r w:rsidRPr="0062401F">
        <w:rPr>
          <w:b/>
          <w:bCs/>
        </w:rPr>
        <w:t>El/La interesado/a o su representante legal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</w:rPr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Los datos de carácter personal que consten en la solicitud serán tratados por el Ayuntamiento de Pájara e incorporados a la actividad de tratamiento “Subvenciones y Ayudas”, cuya finalidad es la gestión, tramitación, resolución de las solicitudes de subvenciones y de las ayudas que otorga el Ayuntamiento. Finalidad basada en el cumplimiento de una misión realizada en interés público o en el ejercicio de poderes públicos conferidos al responsable del tratamiento. Los datos de carácter personal pueden ser comunicados a otras Administraciones Públicas competentes, a entidades financieras para el pago de las ayudas concedidas. Los datos se conservarán durante el tiempo necesario para cumplir con la finalidad para la que se han recabado y para determinar las posibles responsabilidades que se pudieran derivar de dicha finalidad y del tratamiento de los datos. Será de aplicación la normativa de archivos y patrimonio documental español. Puede ejercitar sus derechos de acceso, rectificación, supresión y portabilidad de sus datos, de limitación y oposición a su tratamiento, así como a no ser objeto de decisiones basadas únicamente en el tratamiento automatizado de sus datos, cuando procedan, ante el Ayuntamiento de Pájara en https://www.pajara.es/modelos-solicitud-de-derechos o en dpd@pajara.es Cualquier duda sobre protección de datos puede dirigirse a la Delegada de Protección de Datos enviando un correo a </w:t>
      </w:r>
      <w:hyperlink r:id="rId8" w:history="1">
        <w:r w:rsidRPr="0062401F">
          <w:rPr>
            <w:rStyle w:val="Hipervnculo"/>
          </w:rPr>
          <w:t>dpd@pajara.es</w:t>
        </w:r>
      </w:hyperlink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</w:rPr>
      </w:pPr>
      <w:r>
        <w:rPr>
          <w:b/>
        </w:rPr>
        <w:br w:type="page"/>
      </w:r>
      <w:r w:rsidRPr="0062401F">
        <w:rPr>
          <w:b/>
        </w:rPr>
        <w:lastRenderedPageBreak/>
        <w:t xml:space="preserve">ANEXO V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  <w:rPr>
          <w:b/>
        </w:rPr>
      </w:pPr>
      <w:r w:rsidRPr="0062401F">
        <w:rPr>
          <w:b/>
        </w:rPr>
        <w:t>CUENTA JUSTIFICATIVA DEL BENEFICIARIO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  <w:u w:val="single"/>
        </w:rPr>
      </w:pPr>
      <w:r w:rsidRPr="0062401F">
        <w:rPr>
          <w:b/>
          <w:bCs/>
          <w:u w:val="single"/>
        </w:rPr>
        <w:t>1.- SUBVENCIÓN CONCEDIDA: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8"/>
        <w:gridCol w:w="3049"/>
      </w:tblGrid>
      <w:tr w:rsidR="00511AE9" w:rsidRPr="0062401F" w:rsidTr="00F111BE">
        <w:trPr>
          <w:jc w:val="center"/>
        </w:trPr>
        <w:tc>
          <w:tcPr>
            <w:tcW w:w="3618" w:type="dxa"/>
            <w:shd w:val="clear" w:color="auto" w:fill="BFBFBF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t>DENOMINACIÓN PROYECTO</w:t>
            </w:r>
          </w:p>
        </w:tc>
        <w:tc>
          <w:tcPr>
            <w:tcW w:w="3049" w:type="dxa"/>
            <w:shd w:val="clear" w:color="auto" w:fill="BFBFBF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t>SUBVENCIÓN CONCEDIDA</w:t>
            </w:r>
          </w:p>
        </w:tc>
      </w:tr>
      <w:tr w:rsidR="00511AE9" w:rsidRPr="0062401F" w:rsidTr="00F111BE">
        <w:trPr>
          <w:trHeight w:val="308"/>
          <w:jc w:val="center"/>
        </w:trPr>
        <w:tc>
          <w:tcPr>
            <w:tcW w:w="3618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  <w:tc>
          <w:tcPr>
            <w:tcW w:w="3049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</w:tr>
    </w:tbl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  <w:u w:val="single"/>
        </w:rPr>
      </w:pPr>
      <w:r w:rsidRPr="0062401F">
        <w:rPr>
          <w:b/>
          <w:bCs/>
          <w:u w:val="single"/>
        </w:rPr>
        <w:t>2.- DATOS DEL SOLICITANTE: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Nombre y apellidos/Entidad: _______________________________________________________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DNI/NIE/CIF: ______________________________________________________________________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Domicilio: ______________________________________________________________Nº 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Localidad: ________________________________________ Código Postal: ___________________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Teléfono: _________________________________________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Email: ____________________________________________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  <w:rPr>
          <w:b/>
          <w:bCs/>
          <w:u w:val="single"/>
        </w:rPr>
      </w:pPr>
      <w:r w:rsidRPr="0062401F">
        <w:rPr>
          <w:b/>
          <w:bCs/>
          <w:u w:val="single"/>
        </w:rPr>
        <w:t>3.- DATOS DEL REPRESENTANTE: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Nombre y apellidos: _________________________________________________________________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DNI/NIE: ___________________________________________________________________________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Domicilio: ______________________________________________________________Nº 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Localidad: ________________________________________ Código Postal: ___________________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 xml:space="preserve">Teléfono: _________________________________________ 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Email: ____________________________________________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</w:tblGrid>
      <w:tr w:rsidR="00511AE9" w:rsidRPr="0062401F" w:rsidTr="00F111BE">
        <w:tc>
          <w:tcPr>
            <w:tcW w:w="8613" w:type="dxa"/>
            <w:shd w:val="pct20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t>RELACIÓN DE TAREAS Y ACTIVIDADES DESARROLLADAS</w:t>
            </w:r>
          </w:p>
        </w:tc>
      </w:tr>
      <w:tr w:rsidR="00511AE9" w:rsidRPr="0062401F" w:rsidTr="00F111BE">
        <w:tc>
          <w:tcPr>
            <w:tcW w:w="8613" w:type="dxa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</w:tr>
    </w:tbl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tbl>
      <w:tblPr>
        <w:tblW w:w="55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74"/>
        <w:gridCol w:w="1963"/>
        <w:gridCol w:w="2114"/>
        <w:gridCol w:w="1359"/>
        <w:gridCol w:w="1660"/>
        <w:gridCol w:w="1753"/>
      </w:tblGrid>
      <w:tr w:rsidR="00511AE9" w:rsidRPr="0062401F" w:rsidTr="00F111BE">
        <w:tc>
          <w:tcPr>
            <w:tcW w:w="714" w:type="pct"/>
            <w:shd w:val="pct20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t>Nº FACTURA</w:t>
            </w:r>
          </w:p>
        </w:tc>
        <w:tc>
          <w:tcPr>
            <w:tcW w:w="951" w:type="pct"/>
            <w:shd w:val="pct20" w:color="auto" w:fill="auto"/>
          </w:tcPr>
          <w:p w:rsidR="00511AE9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t>PROVEEDOR/</w:t>
            </w:r>
          </w:p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t>RAZÓN SOCIAL</w:t>
            </w:r>
          </w:p>
        </w:tc>
        <w:tc>
          <w:tcPr>
            <w:tcW w:w="1024" w:type="pct"/>
            <w:shd w:val="pct20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t>CONCEPTO</w:t>
            </w:r>
          </w:p>
        </w:tc>
        <w:tc>
          <w:tcPr>
            <w:tcW w:w="658" w:type="pct"/>
            <w:shd w:val="pct20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t>IMPORTE</w:t>
            </w:r>
          </w:p>
        </w:tc>
        <w:tc>
          <w:tcPr>
            <w:tcW w:w="804" w:type="pct"/>
            <w:shd w:val="pct20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t>FECHA FACTURA</w:t>
            </w:r>
          </w:p>
        </w:tc>
        <w:tc>
          <w:tcPr>
            <w:tcW w:w="849" w:type="pct"/>
            <w:shd w:val="pct20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t>FECHA PAGO</w:t>
            </w:r>
          </w:p>
        </w:tc>
      </w:tr>
      <w:tr w:rsidR="00511AE9" w:rsidRPr="0062401F" w:rsidTr="00F111BE">
        <w:tc>
          <w:tcPr>
            <w:tcW w:w="71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  <w:tc>
          <w:tcPr>
            <w:tcW w:w="951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1024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658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0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49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  <w:tr w:rsidR="00511AE9" w:rsidRPr="0062401F" w:rsidTr="00F111BE">
        <w:tc>
          <w:tcPr>
            <w:tcW w:w="71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  <w:tc>
          <w:tcPr>
            <w:tcW w:w="951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1024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658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0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49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  <w:tr w:rsidR="00511AE9" w:rsidRPr="0062401F" w:rsidTr="00F111BE">
        <w:tc>
          <w:tcPr>
            <w:tcW w:w="71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  <w:tc>
          <w:tcPr>
            <w:tcW w:w="951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1024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658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0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49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  <w:tr w:rsidR="00511AE9" w:rsidRPr="0062401F" w:rsidTr="00F111BE">
        <w:tc>
          <w:tcPr>
            <w:tcW w:w="71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  <w:tc>
          <w:tcPr>
            <w:tcW w:w="951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1024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658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0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49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  <w:tr w:rsidR="00511AE9" w:rsidRPr="0062401F" w:rsidTr="00F111BE">
        <w:tc>
          <w:tcPr>
            <w:tcW w:w="71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  <w:tc>
          <w:tcPr>
            <w:tcW w:w="951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1024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658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0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49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  <w:tr w:rsidR="00511AE9" w:rsidRPr="0062401F" w:rsidTr="00F111BE">
        <w:tc>
          <w:tcPr>
            <w:tcW w:w="71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  <w:tc>
          <w:tcPr>
            <w:tcW w:w="951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1024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658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0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49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  <w:tr w:rsidR="00511AE9" w:rsidRPr="0062401F" w:rsidTr="00F111BE">
        <w:tc>
          <w:tcPr>
            <w:tcW w:w="71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  <w:tc>
          <w:tcPr>
            <w:tcW w:w="951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1024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658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0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49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  <w:tr w:rsidR="00511AE9" w:rsidRPr="0062401F" w:rsidTr="00F111BE">
        <w:tc>
          <w:tcPr>
            <w:tcW w:w="71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  <w:tc>
          <w:tcPr>
            <w:tcW w:w="951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1024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658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0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49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  <w:tr w:rsidR="00511AE9" w:rsidRPr="0062401F" w:rsidTr="00F111BE">
        <w:tc>
          <w:tcPr>
            <w:tcW w:w="71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  <w:tc>
          <w:tcPr>
            <w:tcW w:w="951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1024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658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0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49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  <w:tr w:rsidR="00511AE9" w:rsidRPr="0062401F" w:rsidTr="00F111BE">
        <w:tc>
          <w:tcPr>
            <w:tcW w:w="71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</w:pPr>
          </w:p>
        </w:tc>
        <w:tc>
          <w:tcPr>
            <w:tcW w:w="951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1024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658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0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49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  <w:tr w:rsidR="00511AE9" w:rsidRPr="0062401F" w:rsidTr="00F111BE">
        <w:tc>
          <w:tcPr>
            <w:tcW w:w="71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  <w:r w:rsidRPr="0062401F">
              <w:rPr>
                <w:b/>
                <w:bCs/>
              </w:rPr>
              <w:t>TOTAL</w:t>
            </w:r>
          </w:p>
        </w:tc>
        <w:tc>
          <w:tcPr>
            <w:tcW w:w="951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1024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658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04" w:type="pct"/>
            <w:shd w:val="clear" w:color="auto" w:fill="auto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849" w:type="pct"/>
          </w:tcPr>
          <w:p w:rsidR="00511AE9" w:rsidRPr="0062401F" w:rsidRDefault="00511AE9" w:rsidP="00F111BE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b/>
                <w:bCs/>
              </w:rPr>
            </w:pPr>
          </w:p>
        </w:tc>
      </w:tr>
    </w:tbl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  <w:r w:rsidRPr="0062401F">
        <w:t>Asimismo DECLARO bajo mi responsabilidad: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ind w:left="709"/>
        <w:jc w:val="both"/>
      </w:pPr>
      <w:r w:rsidRPr="0062401F">
        <w:t>- Que todos los datos presentados en esta cuenta justificativa son ciertos.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ind w:left="709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ind w:left="709"/>
        <w:jc w:val="both"/>
      </w:pPr>
      <w:r w:rsidRPr="0062401F">
        <w:t>- Que las facturas, certificados y justificantes de pago escaneados que acompañan a la solicitud son una réplica de los originales.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ind w:left="709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ind w:left="709"/>
        <w:jc w:val="both"/>
      </w:pPr>
      <w:r w:rsidRPr="0062401F">
        <w:t>- Que se ha utilizado el importe de la subvención recibida para lo que ha sido concedida.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ind w:left="709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ind w:left="709"/>
        <w:jc w:val="both"/>
      </w:pPr>
      <w:r w:rsidRPr="0062401F">
        <w:t>- Que todos los gastos presentados en este documento han sido pagados en su totalidad al proveedor o suministrador.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ind w:left="709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ind w:left="709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ind w:left="709"/>
        <w:jc w:val="both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ind w:left="709"/>
        <w:jc w:val="center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</w:pPr>
      <w:r w:rsidRPr="0062401F">
        <w:t>En Pájara, a ___________ de ______________________ de 202</w:t>
      </w:r>
      <w:r>
        <w:t>2</w:t>
      </w: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</w:pPr>
    </w:p>
    <w:p w:rsidR="00511AE9" w:rsidRPr="0062401F" w:rsidRDefault="00511AE9" w:rsidP="00511AE9">
      <w:pPr>
        <w:tabs>
          <w:tab w:val="left" w:pos="-1440"/>
          <w:tab w:val="left" w:pos="-720"/>
        </w:tabs>
        <w:spacing w:line="276" w:lineRule="auto"/>
        <w:jc w:val="center"/>
      </w:pPr>
      <w:r w:rsidRPr="0062401F">
        <w:t>Fdo. _______________________________</w:t>
      </w:r>
    </w:p>
    <w:p w:rsidR="00511AE9" w:rsidRDefault="00511AE9" w:rsidP="00511AE9">
      <w:pPr>
        <w:jc w:val="center"/>
        <w:rPr>
          <w:b/>
          <w:u w:val="single"/>
          <w:lang w:val="es-ES_tradnl"/>
        </w:rPr>
      </w:pPr>
    </w:p>
    <w:p w:rsidR="00511AE9" w:rsidRDefault="00511AE9" w:rsidP="00511AE9">
      <w:pPr>
        <w:jc w:val="center"/>
        <w:rPr>
          <w:b/>
          <w:u w:val="single"/>
          <w:lang w:val="es-ES_tradnl"/>
        </w:rPr>
      </w:pPr>
    </w:p>
    <w:p w:rsidR="00511AE9" w:rsidRDefault="00511AE9" w:rsidP="00511AE9">
      <w:pPr>
        <w:jc w:val="center"/>
        <w:rPr>
          <w:b/>
          <w:u w:val="single"/>
          <w:lang w:val="es-ES_tradnl"/>
        </w:rPr>
      </w:pPr>
    </w:p>
    <w:p w:rsidR="00B424D3" w:rsidRDefault="00B424D3" w:rsidP="00E81A68">
      <w:pPr>
        <w:ind w:left="142" w:hanging="142"/>
      </w:pPr>
    </w:p>
    <w:sectPr w:rsidR="00B424D3" w:rsidSect="00E81A68">
      <w:headerReference w:type="default" r:id="rId9"/>
      <w:footerReference w:type="default" r:id="rId10"/>
      <w:pgSz w:w="11906" w:h="16838"/>
      <w:pgMar w:top="3402" w:right="1416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99F" w:rsidRDefault="002E799F" w:rsidP="00E81A68">
      <w:r>
        <w:separator/>
      </w:r>
    </w:p>
  </w:endnote>
  <w:endnote w:type="continuationSeparator" w:id="0">
    <w:p w:rsidR="002E799F" w:rsidRDefault="002E799F" w:rsidP="00E81A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68" w:rsidRPr="00E81A68" w:rsidRDefault="00E81A68" w:rsidP="00E81A68">
    <w:pPr>
      <w:pStyle w:val="Piedepgina"/>
      <w:jc w:val="center"/>
      <w:rPr>
        <w:rFonts w:ascii="Bookman Old Style" w:hAnsi="Bookman Old Style"/>
        <w:sz w:val="18"/>
        <w:szCs w:val="18"/>
      </w:rPr>
    </w:pPr>
    <w:r w:rsidRPr="00E81A68">
      <w:rPr>
        <w:rFonts w:ascii="Bookman Old Style" w:hAnsi="Bookman Old Style"/>
        <w:sz w:val="18"/>
        <w:szCs w:val="18"/>
      </w:rPr>
      <w:t>Calle Ntra. Sra. de Regla, 3 | Pájara - C.P.:35628 | Telf. 928161704/05/06 | Mail: info@pajara.es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99F" w:rsidRDefault="002E799F" w:rsidP="00E81A68">
      <w:r>
        <w:separator/>
      </w:r>
    </w:p>
  </w:footnote>
  <w:footnote w:type="continuationSeparator" w:id="0">
    <w:p w:rsidR="002E799F" w:rsidRDefault="002E799F" w:rsidP="00E81A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68" w:rsidRDefault="00E81A6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43815</wp:posOffset>
          </wp:positionH>
          <wp:positionV relativeFrom="paragraph">
            <wp:posOffset>36195</wp:posOffset>
          </wp:positionV>
          <wp:extent cx="1015365" cy="1647825"/>
          <wp:effectExtent l="0" t="0" r="0" b="9525"/>
          <wp:wrapTight wrapText="bothSides">
            <wp:wrapPolygon edited="0">
              <wp:start x="0" y="0"/>
              <wp:lineTo x="0" y="21475"/>
              <wp:lineTo x="21073" y="21475"/>
              <wp:lineTo x="21073" y="0"/>
              <wp:lineTo x="0" y="0"/>
            </wp:wrapPolygon>
          </wp:wrapTight>
          <wp:docPr id="61" name="Imagen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AYTO PAJAR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5365" cy="1647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E799F"/>
    <w:rsid w:val="0002376F"/>
    <w:rsid w:val="002E799F"/>
    <w:rsid w:val="00452B48"/>
    <w:rsid w:val="00511AE9"/>
    <w:rsid w:val="00B424D3"/>
    <w:rsid w:val="00E81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AE9"/>
    <w:pPr>
      <w:spacing w:after="0" w:line="240" w:lineRule="auto"/>
    </w:pPr>
    <w:rPr>
      <w:rFonts w:ascii="Bookman Old Style" w:eastAsia="Calibri" w:hAnsi="Bookman Old Style" w:cs="Tahoma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1A6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81A68"/>
  </w:style>
  <w:style w:type="paragraph" w:styleId="Piedepgina">
    <w:name w:val="footer"/>
    <w:basedOn w:val="Normal"/>
    <w:link w:val="PiedepginaCar"/>
    <w:uiPriority w:val="99"/>
    <w:unhideWhenUsed/>
    <w:rsid w:val="00E81A6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81A68"/>
  </w:style>
  <w:style w:type="character" w:styleId="Hipervnculo">
    <w:name w:val="Hyperlink"/>
    <w:basedOn w:val="Fuentedeprrafopredeter"/>
    <w:rsid w:val="00511A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pajara.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pd@pajara.e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pd@pajara.es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nay\Desktop\PLANTILLA%20DE%20DOCUMENTOS%20AYTO%20PAJAR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DE DOCUMENTOS AYTO PAJARA.dotx</Template>
  <TotalTime>9</TotalTime>
  <Pages>10</Pages>
  <Words>2050</Words>
  <Characters>11278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Jonay</dc:creator>
  <cp:lastModifiedBy>Jonay</cp:lastModifiedBy>
  <cp:revision>1</cp:revision>
  <dcterms:created xsi:type="dcterms:W3CDTF">2025-10-23T11:04:00Z</dcterms:created>
  <dcterms:modified xsi:type="dcterms:W3CDTF">2025-10-23T11:13:00Z</dcterms:modified>
</cp:coreProperties>
</file>