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ANEXO II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MEMORIA TÉCNICA DE ACTUACIÓN JUSTIFICATIVA ACTIVIDADES REALIZADAS Y RESULTADOS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  <w:t>1.- DATOS DE LA ENTIDAD SOLICITANTE: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Nombre Entidad: ___________________________________________________________________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CIF: ________________________________________________________________________________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Domicilio: ______________________________________________________________Nº 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Localidad: ________________________________________ Código Postal: ___________________ 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Teléfono: ___________________________________________________________________________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Correo electrónico: __________________________________________________________________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  <w:t>2.- DATOS DE LA PERSONA REPRESENTANTE DE LA ENTIDAD SOLICITANTE: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Nombre y apellidos: _________________________________________________________________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DNI/NIE: ___________________________________________________________________________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Domicilio: ______________________________________________________________Nº 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Localidad: ________________________________________ Código Postal: ___________________ 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Teléfono: ___________________________________________________________________________ 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Correo electrónico</w:t>
      </w:r>
      <w:proofErr w:type="gramStart"/>
      <w:r w:rsidRPr="00F304F1">
        <w:rPr>
          <w:rFonts w:ascii="Bookman Old Style" w:eastAsia="Calibri" w:hAnsi="Bookman Old Style" w:cs="Tahoma"/>
          <w:i/>
          <w:sz w:val="18"/>
          <w:szCs w:val="18"/>
        </w:rPr>
        <w:t>:_</w:t>
      </w:r>
      <w:proofErr w:type="gramEnd"/>
      <w:r w:rsidRPr="00F304F1">
        <w:rPr>
          <w:rFonts w:ascii="Bookman Old Style" w:eastAsia="Calibri" w:hAnsi="Bookman Old Style" w:cs="Tahoma"/>
          <w:i/>
          <w:sz w:val="18"/>
          <w:szCs w:val="18"/>
        </w:rPr>
        <w:t>_________________________________________________________________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En calidad de: ______________________________________________________________________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3.- DENOMINACIÓN DEL PROYECTO Y/O ACTIVIDADES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0"/>
      </w:tblGrid>
      <w:tr w:rsidR="00A0277D" w:rsidRPr="00F304F1" w:rsidTr="001D083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DENOMINACIÓN PROYECTO Y/O ACTIVIDADES</w:t>
            </w:r>
          </w:p>
        </w:tc>
      </w:tr>
      <w:tr w:rsidR="00A0277D" w:rsidRPr="00F304F1" w:rsidTr="001D083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</w:tr>
      <w:tr w:rsidR="00A0277D" w:rsidRPr="00F304F1" w:rsidTr="001D083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 xml:space="preserve">DESCRIPCIÓN Y FINES DEL PROYECTO Y/O ACTIVIDADES </w:t>
            </w:r>
          </w:p>
        </w:tc>
      </w:tr>
      <w:tr w:rsidR="00A0277D" w:rsidRPr="00F304F1" w:rsidTr="001D083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</w:tr>
      <w:tr w:rsidR="00A0277D" w:rsidRPr="00F304F1" w:rsidTr="001D083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ACTIVIDADES REALIZADAS Y RESULTADOS OBTENIDOS</w:t>
            </w:r>
          </w:p>
        </w:tc>
      </w:tr>
      <w:tr w:rsidR="00A0277D" w:rsidRPr="00F304F1" w:rsidTr="001D083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</w:tr>
      <w:tr w:rsidR="00A0277D" w:rsidRPr="00F304F1" w:rsidTr="001D083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OTROS DATOS DE INTERÉS</w:t>
            </w:r>
          </w:p>
        </w:tc>
      </w:tr>
      <w:tr w:rsidR="00A0277D" w:rsidRPr="00F304F1" w:rsidTr="001D0839">
        <w:trPr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</w:tr>
    </w:tbl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2299"/>
      </w:tblGrid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lastRenderedPageBreak/>
              <w:t>PLAN DE FINANCIACIÓN-INGRESOS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CUANTÍA-IMPORTE</w:t>
            </w: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i/>
                <w:sz w:val="18"/>
                <w:szCs w:val="18"/>
              </w:rPr>
              <w:t>Financiación propia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i/>
                <w:sz w:val="18"/>
                <w:szCs w:val="18"/>
              </w:rPr>
              <w:t>Subvención del Ayuntamiento de Pájara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i/>
                <w:sz w:val="18"/>
                <w:szCs w:val="18"/>
              </w:rPr>
              <w:t>Subvenciones del Cabildo Insular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i/>
                <w:sz w:val="18"/>
                <w:szCs w:val="18"/>
              </w:rPr>
              <w:t>Subvenciones del Gobierno de Canarias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i/>
                <w:sz w:val="18"/>
                <w:szCs w:val="18"/>
              </w:rPr>
              <w:t>Otras subvenciones/ingresos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TOTAL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</w:tbl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2299"/>
      </w:tblGrid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bookmarkStart w:id="0" w:name="_Hlk39064479"/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PLAN DE FINANCIACIÓN- GASTOS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CUANTÍA-IMPORTE</w:t>
            </w: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A0277D" w:rsidRPr="00F304F1" w:rsidTr="001D083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i/>
                <w:sz w:val="18"/>
                <w:szCs w:val="18"/>
              </w:rPr>
              <w:t>TOTAL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bookmarkEnd w:id="0"/>
    </w:tbl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</w:tblGrid>
      <w:tr w:rsidR="00A0277D" w:rsidRPr="00F304F1" w:rsidTr="001D0839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OTROS DATOS DE INTERÉS DEL PROGRAMA Y/O ACTIVIDADES (especificar cuantas aclaraciones se estimen necesarias)</w:t>
            </w:r>
          </w:p>
        </w:tc>
      </w:tr>
      <w:tr w:rsidR="00A0277D" w:rsidRPr="00F304F1" w:rsidTr="001D0839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A0277D" w:rsidRPr="00F304F1" w:rsidRDefault="00A0277D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</w:tr>
    </w:tbl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En Pájara, a __________________ de _______________________________ de 2024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Fdo. ___________________________</w:t>
      </w: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Los datos de carácter personal que consten en la solicitud serán tratados por el Ayuntamiento de Pájara e incorporados a la actividad de tratamiento “Subvenciones y Ayudas”, cuya finalidad es la gestión, tramitación, resolución de las solicitudes de subvenciones y de las ayudas que otorga el Ayuntamiento. Finalidad basada en el cumplimiento de una misión realizada en interés público o en el ejercicio de poderes públicos conferidos al responsable del tratamiento. Los datos de carácter personal pueden ser comunicados a otras Administraciones Públicas competentes, a entidades financieras para el pago de las ayudas concedidas. Los datos se conservarán durante el tiempo necesario para cumplir con la finalidad para la que se han recabado y para determinar las posibles responsabilidades que se pudieran derivar de dicha finalidad y del tratamiento de los datos. Será de aplicación la normativa de archivos y patrimonio documental español. Puede ejercitar sus derechos de acceso, rectificación, supresión y portabilidad de sus datos, de limitación y oposición a su tratamiento, así como a no ser objeto de decisiones basadas únicamente en el tratamiento automatizado de sus datos, cuando procedan, ante el Ayuntamiento de Pájara en https://www.pajara.es/modelos-solicitud-de-derechos o en dpd@pajara.es Cualquier duda sobre protección de datos puede dirigirse a la Delegada de Protección de Datos enviando un correo a </w:t>
      </w:r>
      <w:hyperlink r:id="rId7" w:history="1">
        <w:r w:rsidRPr="00F304F1">
          <w:rPr>
            <w:rFonts w:ascii="Bookman Old Style" w:eastAsia="Calibri" w:hAnsi="Bookman Old Style" w:cs="Tahoma"/>
            <w:i/>
            <w:color w:val="0000FF"/>
            <w:sz w:val="18"/>
            <w:u w:val="single"/>
          </w:rPr>
          <w:t>dpd@pajara.es</w:t>
        </w:r>
      </w:hyperlink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A0277D" w:rsidRPr="00F304F1" w:rsidRDefault="00A0277D" w:rsidP="00A0277D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sectPr w:rsidR="00A0277D" w:rsidRPr="00F304F1" w:rsidSect="001C7263">
      <w:headerReference w:type="default" r:id="rId8"/>
      <w:footerReference w:type="default" r:id="rId9"/>
      <w:pgSz w:w="11906" w:h="16838"/>
      <w:pgMar w:top="3402" w:right="1134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CC3" w:rsidRDefault="007A4CC3" w:rsidP="00E81A68">
      <w:r>
        <w:separator/>
      </w:r>
    </w:p>
  </w:endnote>
  <w:endnote w:type="continuationSeparator" w:id="0">
    <w:p w:rsidR="007A4CC3" w:rsidRDefault="007A4CC3" w:rsidP="00E81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Pr="00591CC6" w:rsidRDefault="00E81A68" w:rsidP="00E81A68">
    <w:pPr>
      <w:pStyle w:val="Piedepgina"/>
      <w:jc w:val="center"/>
      <w:rPr>
        <w:rFonts w:ascii="Bookman Old Style" w:hAnsi="Bookman Old Style"/>
        <w:sz w:val="16"/>
        <w:szCs w:val="16"/>
      </w:rPr>
    </w:pPr>
    <w:r w:rsidRPr="00591CC6">
      <w:rPr>
        <w:rFonts w:ascii="Bookman Old Style" w:hAnsi="Bookman Old Style"/>
        <w:sz w:val="16"/>
        <w:szCs w:val="16"/>
      </w:rPr>
      <w:t>Calle Ntra. Sra. de Regla, 3 | Pájara - C.P.:35628 | Telf. 928161704/05/06 | Mail: info@pajara.es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CC3" w:rsidRDefault="007A4CC3" w:rsidP="00E81A68">
      <w:r>
        <w:separator/>
      </w:r>
    </w:p>
  </w:footnote>
  <w:footnote w:type="continuationSeparator" w:id="0">
    <w:p w:rsidR="007A4CC3" w:rsidRDefault="007A4CC3" w:rsidP="00E81A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Default="00E81A6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-756920</wp:posOffset>
          </wp:positionH>
          <wp:positionV relativeFrom="paragraph">
            <wp:posOffset>-116840</wp:posOffset>
          </wp:positionV>
          <wp:extent cx="1017270" cy="1644015"/>
          <wp:effectExtent l="19050" t="0" r="0" b="0"/>
          <wp:wrapTight wrapText="bothSides">
            <wp:wrapPolygon edited="0">
              <wp:start x="-404" y="0"/>
              <wp:lineTo x="-404" y="21275"/>
              <wp:lineTo x="21438" y="21275"/>
              <wp:lineTo x="21438" y="0"/>
              <wp:lineTo x="-404" y="0"/>
            </wp:wrapPolygon>
          </wp:wrapTight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AYTO PAJAR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270" cy="1644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E6B04"/>
    <w:multiLevelType w:val="hybridMultilevel"/>
    <w:tmpl w:val="2A3804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83120"/>
    <w:multiLevelType w:val="hybridMultilevel"/>
    <w:tmpl w:val="187478C8"/>
    <w:lvl w:ilvl="0" w:tplc="F3826A8C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>
    <w:nsid w:val="2CF90AB7"/>
    <w:multiLevelType w:val="multilevel"/>
    <w:tmpl w:val="72EA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9931DC"/>
    <w:multiLevelType w:val="hybridMultilevel"/>
    <w:tmpl w:val="065AFA0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C0B26"/>
    <w:multiLevelType w:val="hybridMultilevel"/>
    <w:tmpl w:val="AD121A88"/>
    <w:lvl w:ilvl="0" w:tplc="4A9EDC9A">
      <w:start w:val="8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AD519E8"/>
    <w:multiLevelType w:val="hybridMultilevel"/>
    <w:tmpl w:val="C81C8672"/>
    <w:lvl w:ilvl="0" w:tplc="1BEA31CC">
      <w:start w:val="1"/>
      <w:numFmt w:val="lowerLetter"/>
      <w:lvlText w:val="%1)"/>
      <w:lvlJc w:val="left"/>
      <w:pPr>
        <w:ind w:left="5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2" w:hanging="360"/>
      </w:pPr>
    </w:lvl>
    <w:lvl w:ilvl="2" w:tplc="0C0A001B" w:tentative="1">
      <w:start w:val="1"/>
      <w:numFmt w:val="lowerRoman"/>
      <w:lvlText w:val="%3."/>
      <w:lvlJc w:val="right"/>
      <w:pPr>
        <w:ind w:left="1952" w:hanging="180"/>
      </w:pPr>
    </w:lvl>
    <w:lvl w:ilvl="3" w:tplc="0C0A000F" w:tentative="1">
      <w:start w:val="1"/>
      <w:numFmt w:val="decimal"/>
      <w:lvlText w:val="%4."/>
      <w:lvlJc w:val="left"/>
      <w:pPr>
        <w:ind w:left="2672" w:hanging="360"/>
      </w:pPr>
    </w:lvl>
    <w:lvl w:ilvl="4" w:tplc="0C0A0019" w:tentative="1">
      <w:start w:val="1"/>
      <w:numFmt w:val="lowerLetter"/>
      <w:lvlText w:val="%5."/>
      <w:lvlJc w:val="left"/>
      <w:pPr>
        <w:ind w:left="3392" w:hanging="360"/>
      </w:pPr>
    </w:lvl>
    <w:lvl w:ilvl="5" w:tplc="0C0A001B" w:tentative="1">
      <w:start w:val="1"/>
      <w:numFmt w:val="lowerRoman"/>
      <w:lvlText w:val="%6."/>
      <w:lvlJc w:val="right"/>
      <w:pPr>
        <w:ind w:left="4112" w:hanging="180"/>
      </w:pPr>
    </w:lvl>
    <w:lvl w:ilvl="6" w:tplc="0C0A000F" w:tentative="1">
      <w:start w:val="1"/>
      <w:numFmt w:val="decimal"/>
      <w:lvlText w:val="%7."/>
      <w:lvlJc w:val="left"/>
      <w:pPr>
        <w:ind w:left="4832" w:hanging="360"/>
      </w:pPr>
    </w:lvl>
    <w:lvl w:ilvl="7" w:tplc="0C0A0019" w:tentative="1">
      <w:start w:val="1"/>
      <w:numFmt w:val="lowerLetter"/>
      <w:lvlText w:val="%8."/>
      <w:lvlJc w:val="left"/>
      <w:pPr>
        <w:ind w:left="5552" w:hanging="360"/>
      </w:pPr>
    </w:lvl>
    <w:lvl w:ilvl="8" w:tplc="0C0A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6">
    <w:nsid w:val="561B1CDE"/>
    <w:multiLevelType w:val="hybridMultilevel"/>
    <w:tmpl w:val="845E818A"/>
    <w:lvl w:ilvl="0" w:tplc="F8685B42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>
    <w:nsid w:val="6ABE4D11"/>
    <w:multiLevelType w:val="hybridMultilevel"/>
    <w:tmpl w:val="555881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026357"/>
    <w:multiLevelType w:val="hybridMultilevel"/>
    <w:tmpl w:val="48F424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835ED6"/>
    <w:multiLevelType w:val="hybridMultilevel"/>
    <w:tmpl w:val="80440E1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E2113"/>
    <w:multiLevelType w:val="hybridMultilevel"/>
    <w:tmpl w:val="C0F87434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10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88742C"/>
    <w:rsid w:val="00025563"/>
    <w:rsid w:val="00054335"/>
    <w:rsid w:val="00060016"/>
    <w:rsid w:val="000D1008"/>
    <w:rsid w:val="0010060E"/>
    <w:rsid w:val="001504A1"/>
    <w:rsid w:val="0015149B"/>
    <w:rsid w:val="001A0F5D"/>
    <w:rsid w:val="001A3C1E"/>
    <w:rsid w:val="001B33D3"/>
    <w:rsid w:val="001C4974"/>
    <w:rsid w:val="001C7263"/>
    <w:rsid w:val="00280DEC"/>
    <w:rsid w:val="002C0190"/>
    <w:rsid w:val="0031050A"/>
    <w:rsid w:val="003173E0"/>
    <w:rsid w:val="00346426"/>
    <w:rsid w:val="0038799D"/>
    <w:rsid w:val="003A052A"/>
    <w:rsid w:val="003A6089"/>
    <w:rsid w:val="003C02E9"/>
    <w:rsid w:val="003C5DB0"/>
    <w:rsid w:val="00424B42"/>
    <w:rsid w:val="004261FE"/>
    <w:rsid w:val="00452B48"/>
    <w:rsid w:val="004711E7"/>
    <w:rsid w:val="004F168D"/>
    <w:rsid w:val="004F3C59"/>
    <w:rsid w:val="00576AF1"/>
    <w:rsid w:val="00577000"/>
    <w:rsid w:val="00591CC6"/>
    <w:rsid w:val="005949A5"/>
    <w:rsid w:val="006102C9"/>
    <w:rsid w:val="006412B5"/>
    <w:rsid w:val="00695D13"/>
    <w:rsid w:val="006A3990"/>
    <w:rsid w:val="006C00AF"/>
    <w:rsid w:val="006E625F"/>
    <w:rsid w:val="00702923"/>
    <w:rsid w:val="00717209"/>
    <w:rsid w:val="007307A7"/>
    <w:rsid w:val="00787AA1"/>
    <w:rsid w:val="007A4CC3"/>
    <w:rsid w:val="0080300A"/>
    <w:rsid w:val="00815E53"/>
    <w:rsid w:val="008628C5"/>
    <w:rsid w:val="0088742C"/>
    <w:rsid w:val="008901E6"/>
    <w:rsid w:val="00891705"/>
    <w:rsid w:val="00915A02"/>
    <w:rsid w:val="009676B2"/>
    <w:rsid w:val="00986627"/>
    <w:rsid w:val="009D11B2"/>
    <w:rsid w:val="009E3EA5"/>
    <w:rsid w:val="00A0277D"/>
    <w:rsid w:val="00AA0802"/>
    <w:rsid w:val="00AE1DC5"/>
    <w:rsid w:val="00AE549B"/>
    <w:rsid w:val="00B03D9B"/>
    <w:rsid w:val="00B424D3"/>
    <w:rsid w:val="00B8517A"/>
    <w:rsid w:val="00B9119D"/>
    <w:rsid w:val="00BC3A35"/>
    <w:rsid w:val="00BD1E56"/>
    <w:rsid w:val="00C12032"/>
    <w:rsid w:val="00C25C5C"/>
    <w:rsid w:val="00C73925"/>
    <w:rsid w:val="00C8012E"/>
    <w:rsid w:val="00CB1B11"/>
    <w:rsid w:val="00CB2F72"/>
    <w:rsid w:val="00CC4CB4"/>
    <w:rsid w:val="00D0189F"/>
    <w:rsid w:val="00D37CD8"/>
    <w:rsid w:val="00D509EE"/>
    <w:rsid w:val="00DC079E"/>
    <w:rsid w:val="00E253CF"/>
    <w:rsid w:val="00E81A68"/>
    <w:rsid w:val="00EC1827"/>
    <w:rsid w:val="00EC3636"/>
    <w:rsid w:val="00F304F1"/>
    <w:rsid w:val="00F80963"/>
    <w:rsid w:val="00FD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D9B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54335"/>
    <w:pPr>
      <w:keepNext/>
      <w:outlineLvl w:val="0"/>
    </w:pPr>
    <w:rPr>
      <w:rFonts w:ascii="Arial" w:hAnsi="Arial"/>
      <w:b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433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054335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81A68"/>
  </w:style>
  <w:style w:type="paragraph" w:styleId="Piedepgina">
    <w:name w:val="footer"/>
    <w:basedOn w:val="Normal"/>
    <w:link w:val="Piedepgina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81A68"/>
  </w:style>
  <w:style w:type="paragraph" w:customStyle="1" w:styleId="Default">
    <w:name w:val="Default"/>
    <w:qFormat/>
    <w:rsid w:val="003173E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0802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0802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54335"/>
    <w:rPr>
      <w:rFonts w:ascii="Arial" w:eastAsia="Times New Roman" w:hAnsi="Arial" w:cs="Times New Roman"/>
      <w:b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4335"/>
    <w:rPr>
      <w:rFonts w:ascii="Arial" w:eastAsia="Times New Roman" w:hAnsi="Arial" w:cs="Times New Roman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4335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5433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4335"/>
    <w:rPr>
      <w:color w:val="800080"/>
      <w:u w:val="single"/>
    </w:rPr>
  </w:style>
  <w:style w:type="paragraph" w:styleId="Ttulo">
    <w:name w:val="Title"/>
    <w:basedOn w:val="Normal"/>
    <w:link w:val="TtuloCar"/>
    <w:uiPriority w:val="99"/>
    <w:qFormat/>
    <w:rsid w:val="00054335"/>
    <w:pPr>
      <w:spacing w:line="360" w:lineRule="auto"/>
      <w:jc w:val="center"/>
    </w:pPr>
    <w:rPr>
      <w:rFonts w:ascii="Bookman Old Style" w:hAnsi="Bookman Old Style"/>
      <w:b/>
      <w:sz w:val="21"/>
    </w:rPr>
  </w:style>
  <w:style w:type="character" w:customStyle="1" w:styleId="TtuloCar">
    <w:name w:val="Título Car"/>
    <w:basedOn w:val="Fuentedeprrafopredeter"/>
    <w:link w:val="Ttulo"/>
    <w:uiPriority w:val="10"/>
    <w:rsid w:val="00054335"/>
    <w:rPr>
      <w:rFonts w:ascii="Bookman Old Style" w:eastAsia="Times New Roman" w:hAnsi="Bookman Old Style" w:cs="Times New Roman"/>
      <w:b/>
      <w:sz w:val="21"/>
      <w:szCs w:val="20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54335"/>
    <w:rPr>
      <w:rFonts w:ascii="Bookman Old Style" w:hAnsi="Bookman Old Style" w:cstheme="minorHAnsi"/>
      <w:b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54335"/>
    <w:rPr>
      <w:rFonts w:ascii="Bookman Old Style" w:eastAsia="Times New Roman" w:hAnsi="Bookman Old Style" w:cstheme="minorHAnsi"/>
      <w:b/>
      <w:szCs w:val="24"/>
      <w:lang w:val="es-ES_tradnl"/>
    </w:rPr>
  </w:style>
  <w:style w:type="paragraph" w:styleId="Sangradetextonormal">
    <w:name w:val="Body Text Indent"/>
    <w:basedOn w:val="Normal"/>
    <w:link w:val="SangradetextonormalCar"/>
    <w:unhideWhenUsed/>
    <w:rsid w:val="00054335"/>
    <w:pPr>
      <w:spacing w:after="120"/>
      <w:ind w:left="283"/>
    </w:pPr>
    <w:rPr>
      <w:rFonts w:ascii="Times New Roman" w:hAnsi="Times New Roman" w:cstheme="minorHAnsi"/>
      <w:sz w:val="24"/>
      <w:szCs w:val="24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054335"/>
    <w:rPr>
      <w:rFonts w:ascii="Times New Roman" w:eastAsia="Times New Roman" w:hAnsi="Times New Roman" w:cstheme="minorHAnsi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054335"/>
    <w:pPr>
      <w:spacing w:after="120" w:line="480" w:lineRule="auto"/>
    </w:pPr>
    <w:rPr>
      <w:rFonts w:ascii="Times New Roman" w:hAnsi="Times New Roman" w:cstheme="minorHAnsi"/>
      <w:sz w:val="24"/>
      <w:szCs w:val="24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054335"/>
    <w:rPr>
      <w:rFonts w:ascii="Times New Roman" w:eastAsia="Times New Roman" w:hAnsi="Times New Roman" w:cstheme="minorHAnsi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054335"/>
    <w:pPr>
      <w:widowControl w:val="0"/>
      <w:suppressAutoHyphens/>
      <w:spacing w:after="120"/>
    </w:pPr>
    <w:rPr>
      <w:rFonts w:ascii="Bookman Old Style" w:hAnsi="Bookman Old Style" w:cstheme="minorHAnsi"/>
      <w:sz w:val="16"/>
      <w:szCs w:val="16"/>
      <w:lang w:eastAsia="ar-SA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054335"/>
    <w:rPr>
      <w:rFonts w:ascii="Bookman Old Style" w:eastAsia="Times New Roman" w:hAnsi="Bookman Old Style" w:cstheme="minorHAnsi"/>
      <w:sz w:val="16"/>
      <w:szCs w:val="16"/>
      <w:lang w:eastAsia="ar-SA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054335"/>
    <w:pPr>
      <w:widowControl w:val="0"/>
      <w:suppressAutoHyphens/>
      <w:spacing w:after="120" w:line="480" w:lineRule="auto"/>
      <w:ind w:left="283"/>
    </w:pPr>
    <w:rPr>
      <w:rFonts w:ascii="Bookman Old Style" w:hAnsi="Bookman Old Style" w:cstheme="minorHAnsi"/>
      <w:szCs w:val="26"/>
      <w:lang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054335"/>
    <w:rPr>
      <w:rFonts w:ascii="Bookman Old Style" w:eastAsia="Times New Roman" w:hAnsi="Bookman Old Style" w:cstheme="minorHAnsi"/>
      <w:szCs w:val="26"/>
      <w:lang w:eastAsia="ar-SA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054335"/>
    <w:rPr>
      <w:rFonts w:ascii="Courier New" w:hAnsi="Courier New" w:cstheme="minorHAnsi"/>
      <w:szCs w:val="22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054335"/>
    <w:rPr>
      <w:rFonts w:ascii="Courier New" w:eastAsia="Times New Roman" w:hAnsi="Courier New" w:cstheme="minorHAnsi"/>
    </w:rPr>
  </w:style>
  <w:style w:type="paragraph" w:styleId="Prrafodelista">
    <w:name w:val="List Paragraph"/>
    <w:basedOn w:val="Normal"/>
    <w:uiPriority w:val="34"/>
    <w:qFormat/>
    <w:rsid w:val="00054335"/>
    <w:pPr>
      <w:spacing w:after="200" w:line="276" w:lineRule="auto"/>
      <w:ind w:left="720"/>
      <w:contextualSpacing/>
    </w:pPr>
    <w:rPr>
      <w:rFonts w:ascii="Calibri" w:hAnsi="Calibri"/>
      <w:szCs w:val="22"/>
      <w:lang w:eastAsia="en-US"/>
    </w:rPr>
  </w:style>
  <w:style w:type="character" w:customStyle="1" w:styleId="HeaderChar">
    <w:name w:val="Header Char"/>
    <w:uiPriority w:val="99"/>
    <w:semiHidden/>
    <w:rsid w:val="00054335"/>
    <w:rPr>
      <w:rFonts w:ascii="Tahoma" w:hAnsi="Tahoma" w:cs="Tahoma" w:hint="default"/>
      <w:sz w:val="20"/>
    </w:rPr>
  </w:style>
  <w:style w:type="character" w:customStyle="1" w:styleId="FooterChar">
    <w:name w:val="Footer Char"/>
    <w:uiPriority w:val="99"/>
    <w:semiHidden/>
    <w:rsid w:val="00054335"/>
    <w:rPr>
      <w:rFonts w:ascii="Tahoma" w:hAnsi="Tahoma" w:cs="Tahoma" w:hint="default"/>
      <w:sz w:val="20"/>
    </w:rPr>
  </w:style>
  <w:style w:type="character" w:customStyle="1" w:styleId="BalloonTextChar">
    <w:name w:val="Balloon Text Char"/>
    <w:uiPriority w:val="99"/>
    <w:semiHidden/>
    <w:rsid w:val="00054335"/>
    <w:rPr>
      <w:rFonts w:ascii="Times New Roman" w:hAnsi="Times New Roman" w:cs="Times New Roman" w:hint="default"/>
      <w:sz w:val="2"/>
    </w:rPr>
  </w:style>
  <w:style w:type="character" w:customStyle="1" w:styleId="CarCar2">
    <w:name w:val="Car Car2"/>
    <w:rsid w:val="00054335"/>
  </w:style>
  <w:style w:type="character" w:customStyle="1" w:styleId="CarCar1">
    <w:name w:val="Car Car1"/>
    <w:semiHidden/>
    <w:rsid w:val="00054335"/>
  </w:style>
  <w:style w:type="character" w:customStyle="1" w:styleId="CarCar">
    <w:name w:val="Car Car"/>
    <w:semiHidden/>
    <w:rsid w:val="00054335"/>
    <w:rPr>
      <w:rFonts w:ascii="Tahoma" w:hAnsi="Tahoma" w:cs="Tahoma" w:hint="default"/>
      <w:sz w:val="16"/>
    </w:rPr>
  </w:style>
  <w:style w:type="character" w:customStyle="1" w:styleId="TtuloCar1">
    <w:name w:val="Título Car1"/>
    <w:uiPriority w:val="99"/>
    <w:locked/>
    <w:rsid w:val="004711E7"/>
    <w:rPr>
      <w:b/>
      <w:spacing w:val="-3"/>
      <w:lang w:val="es-ES_tradnl" w:eastAsia="ar-SA"/>
    </w:rPr>
  </w:style>
  <w:style w:type="paragraph" w:customStyle="1" w:styleId="Normal0">
    <w:name w:val="Normal_0"/>
    <w:qFormat/>
    <w:rsid w:val="00471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stilopliegoCar">
    <w:name w:val="Estilo pliego Car"/>
    <w:basedOn w:val="Fuentedeprrafopredeter"/>
    <w:link w:val="Estilopliego"/>
    <w:locked/>
    <w:rsid w:val="004711E7"/>
    <w:rPr>
      <w:rFonts w:ascii="Calibri" w:hAnsi="Calibri" w:cs="Arial"/>
      <w:spacing w:val="-3"/>
      <w:lang w:val="es-ES_tradnl"/>
    </w:rPr>
  </w:style>
  <w:style w:type="paragraph" w:customStyle="1" w:styleId="Estilopliego">
    <w:name w:val="Estilo pliego"/>
    <w:link w:val="EstilopliegoCar"/>
    <w:qFormat/>
    <w:rsid w:val="004711E7"/>
    <w:pPr>
      <w:tabs>
        <w:tab w:val="left" w:pos="-1440"/>
        <w:tab w:val="left" w:pos="-720"/>
      </w:tabs>
      <w:suppressAutoHyphens/>
      <w:spacing w:after="0" w:line="240" w:lineRule="auto"/>
      <w:jc w:val="both"/>
    </w:pPr>
    <w:rPr>
      <w:rFonts w:ascii="Calibri" w:hAnsi="Calibri" w:cs="Arial"/>
      <w:spacing w:val="-3"/>
      <w:lang w:val="es-ES_tradnl"/>
    </w:rPr>
  </w:style>
  <w:style w:type="numbering" w:customStyle="1" w:styleId="Sinlista1">
    <w:name w:val="Sin lista1"/>
    <w:next w:val="Sinlista"/>
    <w:uiPriority w:val="99"/>
    <w:semiHidden/>
    <w:unhideWhenUsed/>
    <w:rsid w:val="004711E7"/>
  </w:style>
  <w:style w:type="paragraph" w:customStyle="1" w:styleId="Prrafodelista1">
    <w:name w:val="Párrafo de lista1"/>
    <w:basedOn w:val="Normal"/>
    <w:next w:val="Prrafodelista"/>
    <w:uiPriority w:val="34"/>
    <w:qFormat/>
    <w:rsid w:val="004711E7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Nmerodepgina1">
    <w:name w:val="Número de página1"/>
    <w:basedOn w:val="Fuentedeprrafopredeter"/>
    <w:uiPriority w:val="99"/>
    <w:unhideWhenUsed/>
    <w:rsid w:val="004711E7"/>
    <w:rPr>
      <w:rFonts w:eastAsia="Times New Roman" w:cs="Times New Roman"/>
      <w:bCs w:val="0"/>
      <w:iCs w:val="0"/>
      <w:szCs w:val="22"/>
      <w:lang w:val="es-ES"/>
    </w:rPr>
  </w:style>
  <w:style w:type="paragraph" w:customStyle="1" w:styleId="Textodeglobo1">
    <w:name w:val="Texto de globo1"/>
    <w:basedOn w:val="Normal"/>
    <w:next w:val="Textodeglobo"/>
    <w:uiPriority w:val="99"/>
    <w:semiHidden/>
    <w:unhideWhenUsed/>
    <w:rsid w:val="004711E7"/>
    <w:rPr>
      <w:rFonts w:eastAsiaTheme="minorHAnsi" w:cs="Tahoma"/>
      <w:sz w:val="16"/>
      <w:szCs w:val="16"/>
      <w:lang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4711E7"/>
  </w:style>
  <w:style w:type="character" w:customStyle="1" w:styleId="TextodegloboCar1">
    <w:name w:val="Texto de globo Car1"/>
    <w:basedOn w:val="Fuentedeprrafopredeter"/>
    <w:uiPriority w:val="99"/>
    <w:semiHidden/>
    <w:rsid w:val="004711E7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pajar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.ANA-SOTO\Downloads\PLANTILLA%20DE%20DOCUMENTOS%20AYTO%20PAJARA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DE DOCUMENTOS AYTO PAJARA (1)</Template>
  <TotalTime>2</TotalTime>
  <Pages>2</Pages>
  <Words>544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carmas</cp:lastModifiedBy>
  <cp:revision>3</cp:revision>
  <cp:lastPrinted>2021-10-19T09:24:00Z</cp:lastPrinted>
  <dcterms:created xsi:type="dcterms:W3CDTF">2025-10-10T08:20:00Z</dcterms:created>
  <dcterms:modified xsi:type="dcterms:W3CDTF">2025-10-10T08:21:00Z</dcterms:modified>
</cp:coreProperties>
</file>